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6A2" w:rsidRPr="00BE3CF5" w:rsidRDefault="00D036A2" w:rsidP="00D036A2">
      <w:pPr>
        <w:spacing w:after="0" w:line="240" w:lineRule="auto"/>
        <w:rPr>
          <w:rFonts w:eastAsia="Times New Roman" w:cs="Calibri"/>
          <w:b/>
          <w:sz w:val="32"/>
          <w:szCs w:val="3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-129540</wp:posOffset>
                </wp:positionV>
                <wp:extent cx="1910080" cy="1054735"/>
                <wp:effectExtent l="7620" t="11430" r="6350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6A2" w:rsidRPr="00612316" w:rsidRDefault="00D036A2" w:rsidP="00D036A2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612316">
                              <w:rPr>
                                <w:rFonts w:cs="Calibri"/>
                                <w:b/>
                                <w:sz w:val="16"/>
                                <w:szCs w:val="16"/>
                              </w:rPr>
                              <w:t>Completed by:</w:t>
                            </w:r>
                          </w:p>
                          <w:p w:rsidR="00D036A2" w:rsidRDefault="00D036A2" w:rsidP="00D03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 w:hanging="180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P/VP or Supervisor</w:t>
                            </w:r>
                            <w:r w:rsidRPr="00DB7B24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036A2" w:rsidRPr="00DB7B24" w:rsidRDefault="00D036A2" w:rsidP="00D036A2">
                            <w:pPr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DB7B24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If reasonably available, </w:t>
                            </w:r>
                          </w:p>
                          <w:p w:rsidR="00D036A2" w:rsidRDefault="00D036A2" w:rsidP="00D03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 w:hanging="180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941913">
                              <w:rPr>
                                <w:rFonts w:cs="Calibri"/>
                                <w:sz w:val="16"/>
                                <w:szCs w:val="16"/>
                              </w:rPr>
                              <w:t>Worker</w:t>
                            </w:r>
                          </w:p>
                          <w:p w:rsidR="00D036A2" w:rsidRDefault="00D036A2" w:rsidP="00D03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 w:hanging="180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DB7B24">
                              <w:rPr>
                                <w:rFonts w:cs="Calibri"/>
                                <w:sz w:val="16"/>
                                <w:szCs w:val="16"/>
                              </w:rPr>
                              <w:t>JOHS Worker Rep</w:t>
                            </w:r>
                          </w:p>
                          <w:p w:rsidR="00D036A2" w:rsidRPr="00DB7B24" w:rsidRDefault="00D036A2" w:rsidP="00D036A2">
                            <w:pPr>
                              <w:spacing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>If JOHS Worker Rep not available they will review and sign at a later date.</w:t>
                            </w:r>
                          </w:p>
                          <w:p w:rsidR="00D036A2" w:rsidRDefault="00D036A2" w:rsidP="00D036A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3.6pt;margin-top:-10.2pt;width:150.4pt;height:8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">
                <v:textbox>
                  <w:txbxContent>
                    <w:p w:rsidR="00D036A2" w:rsidRPr="00612316" w:rsidRDefault="00D036A2" w:rsidP="00D036A2">
                      <w:pPr>
                        <w:spacing w:after="0" w:line="240" w:lineRule="auto"/>
                        <w:rPr>
                          <w:rFonts w:cs="Calibri"/>
                          <w:b/>
                          <w:sz w:val="16"/>
                          <w:szCs w:val="16"/>
                        </w:rPr>
                      </w:pPr>
                      <w:r w:rsidRPr="00612316">
                        <w:rPr>
                          <w:rFonts w:cs="Calibri"/>
                          <w:b/>
                          <w:sz w:val="16"/>
                          <w:szCs w:val="16"/>
                        </w:rPr>
                        <w:t>Completed by:</w:t>
                      </w:r>
                    </w:p>
                    <w:p w:rsidR="00D036A2" w:rsidRDefault="00D036A2" w:rsidP="00D03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 w:hanging="180"/>
                        <w:rPr>
                          <w:rFonts w:cs="Calibri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sz w:val="16"/>
                          <w:szCs w:val="16"/>
                        </w:rPr>
                        <w:t>P/VP or Supervisor</w:t>
                      </w:r>
                      <w:r w:rsidRPr="00DB7B24">
                        <w:rPr>
                          <w:rFonts w:cs="Calibri"/>
                          <w:sz w:val="16"/>
                          <w:szCs w:val="16"/>
                        </w:rPr>
                        <w:t xml:space="preserve"> </w:t>
                      </w:r>
                    </w:p>
                    <w:p w:rsidR="00D036A2" w:rsidRPr="00DB7B24" w:rsidRDefault="00D036A2" w:rsidP="00D036A2">
                      <w:pPr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DB7B24">
                        <w:rPr>
                          <w:rFonts w:cs="Calibri"/>
                          <w:sz w:val="16"/>
                          <w:szCs w:val="16"/>
                        </w:rPr>
                        <w:t xml:space="preserve">If reasonably available, </w:t>
                      </w:r>
                    </w:p>
                    <w:p w:rsidR="00D036A2" w:rsidRDefault="00D036A2" w:rsidP="00D03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 w:hanging="180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941913">
                        <w:rPr>
                          <w:rFonts w:cs="Calibri"/>
                          <w:sz w:val="16"/>
                          <w:szCs w:val="16"/>
                        </w:rPr>
                        <w:t>Worker</w:t>
                      </w:r>
                    </w:p>
                    <w:p w:rsidR="00D036A2" w:rsidRDefault="00D036A2" w:rsidP="00D03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 w:hanging="180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DB7B24">
                        <w:rPr>
                          <w:rFonts w:cs="Calibri"/>
                          <w:sz w:val="16"/>
                          <w:szCs w:val="16"/>
                        </w:rPr>
                        <w:t>JOHS Worker Rep</w:t>
                      </w:r>
                    </w:p>
                    <w:p w:rsidR="00D036A2" w:rsidRPr="00DB7B24" w:rsidRDefault="00D036A2" w:rsidP="00D036A2">
                      <w:pPr>
                        <w:spacing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sz w:val="16"/>
                          <w:szCs w:val="16"/>
                        </w:rPr>
                        <w:t>If JOHS Worker Rep not available they will review and sign at a later date.</w:t>
                      </w:r>
                    </w:p>
                    <w:p w:rsidR="00D036A2" w:rsidRDefault="00D036A2" w:rsidP="00D036A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Calibri"/>
          <w:b/>
          <w:sz w:val="32"/>
          <w:szCs w:val="32"/>
          <w:lang w:val="en-US" w:eastAsia="en-US"/>
        </w:rPr>
        <w:t xml:space="preserve">Form </w:t>
      </w:r>
      <w:r w:rsidRPr="00BE3CF5">
        <w:rPr>
          <w:rFonts w:eastAsia="Times New Roman" w:cs="Calibri"/>
          <w:b/>
          <w:sz w:val="32"/>
          <w:szCs w:val="32"/>
          <w:lang w:val="en-US" w:eastAsia="en-US"/>
        </w:rPr>
        <w:t>2</w:t>
      </w:r>
    </w:p>
    <w:p w:rsidR="00D036A2" w:rsidRPr="00BE3CF5" w:rsidRDefault="00D036A2" w:rsidP="00D036A2">
      <w:pPr>
        <w:spacing w:after="0" w:line="240" w:lineRule="auto"/>
        <w:rPr>
          <w:rFonts w:eastAsia="Times New Roman" w:cs="Calibri"/>
          <w:b/>
          <w:sz w:val="44"/>
          <w:szCs w:val="44"/>
          <w:lang w:val="en-US" w:eastAsia="en-US"/>
        </w:rPr>
      </w:pPr>
      <w:r>
        <w:rPr>
          <w:rFonts w:cs="Calibri"/>
          <w:noProof/>
          <w:sz w:val="24"/>
          <w:szCs w:val="36"/>
        </w:rPr>
        <w:drawing>
          <wp:inline distT="0" distB="0" distL="0" distR="0" wp14:anchorId="5F4BE2E1" wp14:editId="7D4BCC78">
            <wp:extent cx="762000" cy="276225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CF5">
        <w:rPr>
          <w:rFonts w:eastAsia="Times New Roman" w:cs="Calibri"/>
          <w:sz w:val="44"/>
          <w:szCs w:val="44"/>
          <w:lang w:val="en-US" w:eastAsia="en-US"/>
        </w:rPr>
        <w:t xml:space="preserve">       </w:t>
      </w:r>
      <w:r w:rsidRPr="00BE3CF5">
        <w:rPr>
          <w:rFonts w:eastAsia="Times New Roman" w:cs="Calibri"/>
          <w:b/>
          <w:sz w:val="36"/>
          <w:szCs w:val="36"/>
          <w:lang w:val="en-US" w:eastAsia="en-US"/>
        </w:rPr>
        <w:t>Violence Risk Assessment (VRA)</w:t>
      </w:r>
    </w:p>
    <w:p w:rsidR="00D036A2" w:rsidRPr="004C59C5" w:rsidRDefault="00D036A2" w:rsidP="00D036A2">
      <w:pPr>
        <w:spacing w:after="0" w:line="240" w:lineRule="auto"/>
        <w:rPr>
          <w:rFonts w:eastAsia="Times New Roman" w:cs="Calibri"/>
          <w:sz w:val="24"/>
          <w:szCs w:val="24"/>
          <w:lang w:val="en-US" w:eastAsia="en-US"/>
        </w:rPr>
      </w:pPr>
      <w:r w:rsidRPr="00BE3CF5">
        <w:rPr>
          <w:rFonts w:eastAsia="Times New Roman" w:cs="Calibri"/>
          <w:sz w:val="56"/>
          <w:szCs w:val="56"/>
          <w:lang w:val="en-US" w:eastAsia="en-US"/>
        </w:rPr>
        <w:tab/>
      </w:r>
    </w:p>
    <w:p w:rsidR="00D036A2" w:rsidRPr="000C451C" w:rsidRDefault="00D036A2" w:rsidP="00D036A2">
      <w:pPr>
        <w:spacing w:after="0" w:line="240" w:lineRule="auto"/>
        <w:jc w:val="center"/>
        <w:rPr>
          <w:rFonts w:eastAsia="Times New Roman" w:cs="Calibri"/>
          <w:b/>
          <w:lang w:val="en-US" w:eastAsia="en-US"/>
        </w:rPr>
      </w:pPr>
    </w:p>
    <w:tbl>
      <w:tblPr>
        <w:tblpPr w:leftFromText="180" w:rightFromText="180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D036A2" w:rsidRPr="00BE3CF5" w:rsidTr="002471FD">
        <w:trPr>
          <w:trHeight w:val="347"/>
        </w:trPr>
        <w:tc>
          <w:tcPr>
            <w:tcW w:w="5148" w:type="dxa"/>
          </w:tcPr>
          <w:p w:rsidR="001B7714" w:rsidRDefault="00D036A2" w:rsidP="001B7714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 w:rsidRPr="00BE3CF5">
              <w:rPr>
                <w:rFonts w:eastAsia="Times New Roman" w:cs="Calibri"/>
                <w:lang w:val="en-US" w:eastAsia="en-US"/>
              </w:rPr>
              <w:t xml:space="preserve">Date:   </w:t>
            </w:r>
            <w:sdt>
              <w:sdtPr>
                <w:rPr>
                  <w:rFonts w:eastAsia="Times New Roman" w:cs="Calibri"/>
                  <w:sz w:val="18"/>
                  <w:szCs w:val="18"/>
                  <w:lang w:val="en-US" w:eastAsia="en-US"/>
                </w:rPr>
                <w:id w:val="-2115425194"/>
                <w:placeholder>
                  <w:docPart w:val="FD2D11FDD29848308E0CF21CA9BEC71F"/>
                </w:placeholder>
                <w:showingPlcHdr/>
                <w:date>
                  <w:dateFormat w:val="MM/dd/yyyy"/>
                  <w:lid w:val="en-CA"/>
                  <w:storeMappedDataAs w:val="dateTime"/>
                  <w:calendar w:val="gregorian"/>
                </w:date>
              </w:sdtPr>
              <w:sdtEndPr/>
              <w:sdtContent>
                <w:r w:rsidR="00D52039" w:rsidRPr="001B7714">
                  <w:rPr>
                    <w:rStyle w:val="PlaceholderText"/>
                    <w:sz w:val="18"/>
                    <w:szCs w:val="18"/>
                  </w:rPr>
                  <w:t xml:space="preserve">Click here to </w:t>
                </w:r>
                <w:r w:rsidR="00454560" w:rsidRPr="001B7714">
                  <w:rPr>
                    <w:rStyle w:val="PlaceholderText"/>
                    <w:sz w:val="18"/>
                    <w:szCs w:val="18"/>
                  </w:rPr>
                  <w:t xml:space="preserve">choose </w:t>
                </w:r>
                <w:r w:rsidR="00D52039" w:rsidRPr="001B7714">
                  <w:rPr>
                    <w:rStyle w:val="PlaceholderText"/>
                    <w:sz w:val="18"/>
                    <w:szCs w:val="18"/>
                  </w:rPr>
                  <w:t>a date.</w:t>
                </w:r>
              </w:sdtContent>
            </w:sdt>
            <w:r w:rsidRPr="00BE3CF5">
              <w:rPr>
                <w:rFonts w:eastAsia="Times New Roman" w:cs="Calibri"/>
                <w:lang w:val="en-US" w:eastAsia="en-US"/>
              </w:rPr>
              <w:t xml:space="preserve">        </w:t>
            </w:r>
          </w:p>
          <w:p w:rsidR="00D036A2" w:rsidRPr="00BE3CF5" w:rsidRDefault="00D036A2" w:rsidP="001B7714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 w:rsidRPr="00BE3CF5">
              <w:rPr>
                <w:rFonts w:eastAsia="Times New Roman" w:cs="Calibri"/>
                <w:lang w:val="en-US" w:eastAsia="en-US"/>
              </w:rPr>
              <w:t>School/Site:</w:t>
            </w:r>
            <w:r w:rsidR="00D52039">
              <w:rPr>
                <w:rFonts w:eastAsia="Times New Roman" w:cs="Calibri"/>
                <w:lang w:val="en-US" w:eastAsia="en-US"/>
              </w:rPr>
              <w:t xml:space="preserve">  </w:t>
            </w:r>
            <w:sdt>
              <w:sdtPr>
                <w:rPr>
                  <w:rFonts w:eastAsia="Times New Roman" w:cs="Calibri"/>
                  <w:lang w:val="en-US" w:eastAsia="en-US"/>
                </w:rPr>
                <w:id w:val="-416329060"/>
                <w:placeholder>
                  <w:docPart w:val="FA67D74B17604AC9BF28022497C1DF36"/>
                </w:placeholder>
                <w:showingPlcHdr/>
              </w:sdtPr>
              <w:sdtEndPr/>
              <w:sdtContent>
                <w:r w:rsidR="00D52039" w:rsidRPr="0082422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5148" w:type="dxa"/>
          </w:tcPr>
          <w:p w:rsidR="00D036A2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>
              <w:rPr>
                <w:rFonts w:eastAsia="Times New Roman" w:cs="Calibri"/>
                <w:lang w:val="en-US" w:eastAsia="en-US"/>
              </w:rPr>
              <w:t>P/VP or Supervisor</w:t>
            </w:r>
            <w:r w:rsidRPr="00BE3CF5">
              <w:rPr>
                <w:rFonts w:eastAsia="Times New Roman" w:cs="Calibri"/>
                <w:lang w:val="en-US" w:eastAsia="en-US"/>
              </w:rPr>
              <w:t>:</w:t>
            </w:r>
          </w:p>
          <w:p w:rsidR="00D52039" w:rsidRPr="00BE3CF5" w:rsidRDefault="00D52039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>
              <w:rPr>
                <w:rFonts w:eastAsia="Times New Roman" w:cs="Calibri"/>
                <w:lang w:val="en-US" w:eastAsia="en-US"/>
              </w:rPr>
              <w:t xml:space="preserve">     </w:t>
            </w:r>
            <w:sdt>
              <w:sdtPr>
                <w:rPr>
                  <w:rFonts w:eastAsia="Times New Roman" w:cs="Calibri"/>
                  <w:lang w:val="en-US" w:eastAsia="en-US"/>
                </w:rPr>
                <w:id w:val="859394913"/>
                <w:placeholder>
                  <w:docPart w:val="F0AD687691DA41098A02E8249ED9A84A"/>
                </w:placeholder>
                <w:showingPlcHdr/>
              </w:sdtPr>
              <w:sdtEndPr/>
              <w:sdtContent>
                <w:r w:rsidRPr="0082422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036A2" w:rsidRPr="00BE3CF5" w:rsidTr="002471FD">
        <w:trPr>
          <w:trHeight w:val="347"/>
        </w:trPr>
        <w:tc>
          <w:tcPr>
            <w:tcW w:w="5148" w:type="dxa"/>
          </w:tcPr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 w:rsidRPr="00BE3CF5">
              <w:rPr>
                <w:rFonts w:eastAsia="Times New Roman" w:cs="Calibri"/>
                <w:lang w:val="en-US" w:eastAsia="en-US"/>
              </w:rPr>
              <w:t>Worker:</w:t>
            </w:r>
            <w:r>
              <w:rPr>
                <w:rFonts w:eastAsia="Times New Roman" w:cs="Calibri"/>
                <w:lang w:val="en-US" w:eastAsia="en-US"/>
              </w:rPr>
              <w:t xml:space="preserve"> </w:t>
            </w:r>
            <w:sdt>
              <w:sdtPr>
                <w:rPr>
                  <w:rFonts w:eastAsia="Times New Roman" w:cs="Calibri"/>
                  <w:lang w:val="en-US" w:eastAsia="en-US"/>
                </w:rPr>
                <w:id w:val="547574687"/>
                <w:placeholder>
                  <w:docPart w:val="059810877C1242E59C544F52D367F91C"/>
                </w:placeholder>
                <w:showingPlcHdr/>
              </w:sdtPr>
              <w:sdtEndPr/>
              <w:sdtContent>
                <w:r w:rsidR="00D52039" w:rsidRPr="0082422F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rFonts w:eastAsia="Times New Roman" w:cs="Calibri"/>
                <w:lang w:val="en-US" w:eastAsia="en-US"/>
              </w:rPr>
              <w:t xml:space="preserve">                                      Title:</w:t>
            </w:r>
            <w:r w:rsidR="00D52039">
              <w:rPr>
                <w:rFonts w:eastAsia="Times New Roman" w:cs="Calibri"/>
                <w:lang w:val="en-US" w:eastAsia="en-US"/>
              </w:rPr>
              <w:t xml:space="preserve">  </w:t>
            </w:r>
            <w:sdt>
              <w:sdtPr>
                <w:rPr>
                  <w:rFonts w:eastAsia="Times New Roman" w:cs="Calibri"/>
                  <w:lang w:val="en-US" w:eastAsia="en-US"/>
                </w:rPr>
                <w:id w:val="1518193594"/>
                <w:placeholder>
                  <w:docPart w:val="88D55663245B44AA9ADD39FBF70962E3"/>
                </w:placeholder>
                <w:showingPlcHdr/>
              </w:sdtPr>
              <w:sdtEndPr/>
              <w:sdtContent>
                <w:r w:rsidR="00D52039" w:rsidRPr="0082422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5148" w:type="dxa"/>
          </w:tcPr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 w:rsidRPr="00BE3CF5">
              <w:rPr>
                <w:rFonts w:eastAsia="Times New Roman" w:cs="Calibri"/>
                <w:lang w:val="en-US" w:eastAsia="en-US"/>
              </w:rPr>
              <w:t>JOHS Worker Rep:</w:t>
            </w:r>
            <w:r w:rsidR="00D52039">
              <w:rPr>
                <w:rFonts w:eastAsia="Times New Roman" w:cs="Calibri"/>
                <w:lang w:val="en-US" w:eastAsia="en-US"/>
              </w:rPr>
              <w:t xml:space="preserve">  </w:t>
            </w:r>
            <w:sdt>
              <w:sdtPr>
                <w:rPr>
                  <w:rFonts w:eastAsia="Times New Roman" w:cs="Calibri"/>
                  <w:lang w:val="en-US" w:eastAsia="en-US"/>
                </w:rPr>
                <w:id w:val="192503060"/>
                <w:placeholder>
                  <w:docPart w:val="67A07C279D694347BCA3E182AF2228EF"/>
                </w:placeholder>
                <w:showingPlcHdr/>
              </w:sdtPr>
              <w:sdtEndPr/>
              <w:sdtContent>
                <w:r w:rsidR="00D52039" w:rsidRPr="0082422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036A2" w:rsidRPr="00BE3CF5" w:rsidTr="002471FD">
        <w:trPr>
          <w:trHeight w:val="707"/>
        </w:trPr>
        <w:tc>
          <w:tcPr>
            <w:tcW w:w="10296" w:type="dxa"/>
            <w:gridSpan w:val="2"/>
          </w:tcPr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 w:rsidRPr="00BE3CF5">
              <w:rPr>
                <w:rFonts w:eastAsia="Times New Roman" w:cs="Calibri"/>
                <w:lang w:val="en-US" w:eastAsia="en-US"/>
              </w:rPr>
              <w:t>Aggressor’s Name:</w:t>
            </w:r>
            <w:r w:rsidR="00D52039">
              <w:rPr>
                <w:rFonts w:eastAsia="Times New Roman" w:cs="Calibri"/>
                <w:lang w:val="en-US" w:eastAsia="en-US"/>
              </w:rPr>
              <w:t xml:space="preserve">    </w:t>
            </w:r>
            <w:sdt>
              <w:sdtPr>
                <w:rPr>
                  <w:rFonts w:eastAsia="Times New Roman" w:cs="Calibri"/>
                  <w:lang w:val="en-US" w:eastAsia="en-US"/>
                </w:rPr>
                <w:id w:val="1701740368"/>
                <w:placeholder>
                  <w:docPart w:val="1199C990934145C89467163A54559AE6"/>
                </w:placeholder>
                <w:showingPlcHdr/>
              </w:sdtPr>
              <w:sdtEndPr/>
              <w:sdtContent>
                <w:r w:rsidR="00D52039" w:rsidRPr="0082422F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 w:rsidRPr="00BE3CF5">
              <w:rPr>
                <w:rFonts w:eastAsia="Times New Roman" w:cs="Calibri"/>
                <w:lang w:val="en-US" w:eastAsia="en-US"/>
              </w:rPr>
              <w:t xml:space="preserve">                                     </w:t>
            </w:r>
          </w:p>
          <w:p w:rsidR="00D036A2" w:rsidRPr="00BE3CF5" w:rsidRDefault="00105857" w:rsidP="0010374E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sdt>
              <w:sdtPr>
                <w:rPr>
                  <w:rFonts w:eastAsia="Times New Roman" w:cs="Calibri"/>
                  <w:b/>
                  <w:sz w:val="28"/>
                  <w:szCs w:val="28"/>
                  <w:lang w:val="en-US" w:eastAsia="en-US"/>
                </w:rPr>
                <w:id w:val="153662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039" w:rsidRPr="00D52039">
                  <w:rPr>
                    <w:rFonts w:ascii="MS Gothic" w:eastAsia="MS Gothic" w:cs="Calibri" w:hint="eastAsia"/>
                    <w:b/>
                    <w:sz w:val="28"/>
                    <w:szCs w:val="28"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sz w:val="20"/>
                <w:szCs w:val="20"/>
                <w:lang w:val="en-US" w:eastAsia="en-US"/>
              </w:rPr>
              <w:t xml:space="preserve">Student   DOB: </w:t>
            </w:r>
            <w:sdt>
              <w:sdtPr>
                <w:rPr>
                  <w:rFonts w:eastAsia="Times New Roman" w:cs="Calibri"/>
                  <w:sz w:val="20"/>
                  <w:szCs w:val="20"/>
                  <w:lang w:val="en-US" w:eastAsia="en-US"/>
                </w:rPr>
                <w:id w:val="-1156367297"/>
                <w:placeholder>
                  <w:docPart w:val="602C6B26D85C405E81287F7BD1D0EE80"/>
                </w:placeholder>
                <w:showingPlcHdr/>
              </w:sdtPr>
              <w:sdtEndPr/>
              <w:sdtContent>
                <w:r w:rsidR="00D52039" w:rsidRPr="0082422F">
                  <w:rPr>
                    <w:rStyle w:val="PlaceholderText"/>
                  </w:rPr>
                  <w:t>Click</w:t>
                </w:r>
                <w:r w:rsidR="00D52039">
                  <w:rPr>
                    <w:rStyle w:val="PlaceholderText"/>
                  </w:rPr>
                  <w:t xml:space="preserve"> </w:t>
                </w:r>
                <w:r w:rsidR="00D52039" w:rsidRPr="0082422F">
                  <w:rPr>
                    <w:rStyle w:val="PlaceholderText"/>
                  </w:rPr>
                  <w:t xml:space="preserve">to enter </w:t>
                </w:r>
                <w:r w:rsidR="00D52039">
                  <w:rPr>
                    <w:rStyle w:val="PlaceholderText"/>
                  </w:rPr>
                  <w:t>DOB</w:t>
                </w:r>
              </w:sdtContent>
            </w:sdt>
            <w:r w:rsidR="00D036A2" w:rsidRPr="00BE3CF5">
              <w:rPr>
                <w:rFonts w:eastAsia="Times New Roman" w:cs="Calibri"/>
                <w:sz w:val="20"/>
                <w:szCs w:val="20"/>
                <w:lang w:val="en-US" w:eastAsia="en-US"/>
              </w:rPr>
              <w:t xml:space="preserve"> Grade: </w:t>
            </w:r>
            <w:sdt>
              <w:sdtPr>
                <w:rPr>
                  <w:rFonts w:eastAsia="Times New Roman" w:cs="Calibri"/>
                  <w:sz w:val="20"/>
                  <w:szCs w:val="20"/>
                  <w:lang w:val="en-US" w:eastAsia="en-US"/>
                </w:rPr>
                <w:alias w:val="Grade"/>
                <w:tag w:val="Grade"/>
                <w:id w:val="1035002990"/>
                <w:placeholder>
                  <w:docPart w:val="46F79F03DB14428EAC86A24004EDF800"/>
                </w:placeholder>
                <w:showingPlcHdr/>
                <w:dropDownList>
                  <w:listItem w:displayText="K" w:value="K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/>
              <w:sdtContent>
                <w:r w:rsidR="00D52039" w:rsidRPr="0082422F">
                  <w:rPr>
                    <w:rStyle w:val="PlaceholderText"/>
                  </w:rPr>
                  <w:t>Choose an item.</w:t>
                </w:r>
              </w:sdtContent>
            </w:sdt>
            <w:r w:rsidR="00D036A2" w:rsidRPr="00BE3CF5">
              <w:rPr>
                <w:rFonts w:eastAsia="Times New Roman" w:cs="Calibri"/>
                <w:sz w:val="20"/>
                <w:szCs w:val="20"/>
                <w:lang w:val="en-US" w:eastAsia="en-US"/>
              </w:rPr>
              <w:t xml:space="preserve"> </w:t>
            </w:r>
            <w:r w:rsidR="00D036A2">
              <w:rPr>
                <w:rFonts w:eastAsia="Times New Roman" w:cs="Calibri"/>
                <w:sz w:val="20"/>
                <w:szCs w:val="20"/>
                <w:lang w:val="en-US" w:eastAsia="en-US"/>
              </w:rPr>
              <w:t xml:space="preserve"> </w:t>
            </w:r>
            <w:sdt>
              <w:sdtPr>
                <w:rPr>
                  <w:rFonts w:eastAsia="Times New Roman" w:cs="Calibri"/>
                  <w:b/>
                  <w:sz w:val="28"/>
                  <w:szCs w:val="28"/>
                  <w:lang w:val="en-US" w:eastAsia="en-US"/>
                </w:rPr>
                <w:id w:val="-2086606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039" w:rsidRPr="00D52039"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sz w:val="20"/>
                <w:szCs w:val="20"/>
                <w:lang w:val="en-US" w:eastAsia="en-US"/>
              </w:rPr>
              <w:t xml:space="preserve"> Parent       </w:t>
            </w:r>
            <w:sdt>
              <w:sdtPr>
                <w:rPr>
                  <w:rFonts w:eastAsia="Times New Roman" w:cs="Calibri"/>
                  <w:b/>
                  <w:sz w:val="28"/>
                  <w:szCs w:val="28"/>
                  <w:lang w:val="en-US" w:eastAsia="en-US"/>
                </w:rPr>
                <w:id w:val="-250437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2039" w:rsidRPr="00D52039"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sz w:val="20"/>
                <w:szCs w:val="20"/>
                <w:lang w:val="en-US" w:eastAsia="en-US"/>
              </w:rPr>
              <w:t xml:space="preserve"> Other </w:t>
            </w:r>
            <w:sdt>
              <w:sdtPr>
                <w:rPr>
                  <w:rFonts w:eastAsia="Times New Roman" w:cs="Calibri"/>
                  <w:sz w:val="20"/>
                  <w:szCs w:val="20"/>
                  <w:lang w:val="en-US" w:eastAsia="en-US"/>
                </w:rPr>
                <w:id w:val="43418215"/>
                <w:placeholder>
                  <w:docPart w:val="84B4BF3FDD8149EA9615C6F5BF4537EA"/>
                </w:placeholder>
                <w:showingPlcHdr/>
              </w:sdtPr>
              <w:sdtEndPr/>
              <w:sdtContent>
                <w:r w:rsidR="0010374E" w:rsidRPr="0082422F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036A2" w:rsidRPr="00BE3CF5" w:rsidTr="002471FD">
        <w:trPr>
          <w:trHeight w:val="347"/>
        </w:trPr>
        <w:tc>
          <w:tcPr>
            <w:tcW w:w="5148" w:type="dxa"/>
          </w:tcPr>
          <w:p w:rsidR="00D036A2" w:rsidRPr="00BE3CF5" w:rsidRDefault="00D036A2" w:rsidP="0010374E">
            <w:pPr>
              <w:spacing w:after="0" w:line="240" w:lineRule="auto"/>
              <w:rPr>
                <w:rFonts w:cs="Calibri"/>
                <w:lang w:val="en-US" w:eastAsia="en-US"/>
              </w:rPr>
            </w:pPr>
            <w:r w:rsidRPr="00BE3CF5">
              <w:rPr>
                <w:rFonts w:cs="Calibri"/>
                <w:lang w:val="en-US" w:eastAsia="en-US"/>
              </w:rPr>
              <w:t xml:space="preserve">Existing Safety Plan: </w:t>
            </w:r>
            <w:sdt>
              <w:sdtPr>
                <w:rPr>
                  <w:rFonts w:cs="Calibri"/>
                  <w:b/>
                  <w:sz w:val="28"/>
                  <w:szCs w:val="28"/>
                  <w:lang w:val="en-US" w:eastAsia="en-US"/>
                </w:rPr>
                <w:id w:val="991064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 w:eastAsia="en-US"/>
                  </w:rPr>
                  <w:t>☐</w:t>
                </w:r>
              </w:sdtContent>
            </w:sdt>
            <w:r w:rsidR="0010374E">
              <w:rPr>
                <w:rFonts w:cs="Calibri"/>
                <w:lang w:val="en-US" w:eastAsia="en-US"/>
              </w:rPr>
              <w:t xml:space="preserve"> Yes        </w:t>
            </w:r>
            <w:sdt>
              <w:sdtPr>
                <w:rPr>
                  <w:rFonts w:cs="Calibri"/>
                  <w:b/>
                  <w:sz w:val="28"/>
                  <w:szCs w:val="28"/>
                  <w:lang w:val="en-US" w:eastAsia="en-US"/>
                </w:rPr>
                <w:id w:val="101781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4560"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 w:eastAsia="en-US"/>
                  </w:rPr>
                  <w:t>☐</w:t>
                </w:r>
              </w:sdtContent>
            </w:sdt>
            <w:r w:rsidR="0010374E">
              <w:rPr>
                <w:rFonts w:cs="Calibri"/>
                <w:lang w:val="en-US" w:eastAsia="en-US"/>
              </w:rPr>
              <w:t xml:space="preserve"> No</w:t>
            </w:r>
          </w:p>
        </w:tc>
        <w:tc>
          <w:tcPr>
            <w:tcW w:w="5148" w:type="dxa"/>
          </w:tcPr>
          <w:p w:rsidR="00D036A2" w:rsidRPr="00BE3CF5" w:rsidRDefault="00D036A2" w:rsidP="0010374E">
            <w:pPr>
              <w:spacing w:after="0" w:line="240" w:lineRule="auto"/>
              <w:rPr>
                <w:rFonts w:cs="Calibri"/>
                <w:lang w:val="en-US" w:eastAsia="en-US"/>
              </w:rPr>
            </w:pPr>
            <w:r w:rsidRPr="00BE3CF5">
              <w:rPr>
                <w:rFonts w:cs="Calibri"/>
                <w:lang w:val="en-US" w:eastAsia="en-US"/>
              </w:rPr>
              <w:t xml:space="preserve">Existing Worker Safety Plan:  </w:t>
            </w:r>
            <w:sdt>
              <w:sdtPr>
                <w:rPr>
                  <w:rFonts w:cs="Calibri"/>
                  <w:b/>
                  <w:sz w:val="28"/>
                  <w:szCs w:val="28"/>
                  <w:lang w:val="en-US" w:eastAsia="en-US"/>
                </w:rPr>
                <w:id w:val="-1551760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 w:eastAsia="en-US"/>
                  </w:rPr>
                  <w:t>☐</w:t>
                </w:r>
              </w:sdtContent>
            </w:sdt>
            <w:r w:rsidR="0010374E">
              <w:rPr>
                <w:rFonts w:cs="Calibri"/>
                <w:lang w:val="en-US" w:eastAsia="en-US"/>
              </w:rPr>
              <w:t xml:space="preserve"> Yes     </w:t>
            </w:r>
            <w:sdt>
              <w:sdtPr>
                <w:rPr>
                  <w:rFonts w:cs="Calibri"/>
                  <w:b/>
                  <w:sz w:val="28"/>
                  <w:szCs w:val="28"/>
                  <w:lang w:val="en-US" w:eastAsia="en-US"/>
                </w:rPr>
                <w:id w:val="1325625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  <w:sz w:val="28"/>
                    <w:szCs w:val="28"/>
                    <w:lang w:val="en-US" w:eastAsia="en-US"/>
                  </w:rPr>
                  <w:t>☐</w:t>
                </w:r>
              </w:sdtContent>
            </w:sdt>
            <w:r w:rsidR="0010374E">
              <w:rPr>
                <w:rFonts w:cs="Calibri"/>
                <w:lang w:val="en-US" w:eastAsia="en-US"/>
              </w:rPr>
              <w:t xml:space="preserve"> No</w:t>
            </w:r>
          </w:p>
        </w:tc>
      </w:tr>
    </w:tbl>
    <w:p w:rsidR="00D036A2" w:rsidRDefault="00D036A2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</w:p>
    <w:p w:rsidR="00F30794" w:rsidRDefault="00F30794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</w:p>
    <w:p w:rsidR="00F30794" w:rsidRDefault="00F30794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</w:p>
    <w:p w:rsidR="00F30794" w:rsidRDefault="00F30794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</w:p>
    <w:p w:rsidR="00F30794" w:rsidRDefault="00F30794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</w:p>
    <w:p w:rsidR="00F30794" w:rsidRDefault="00F30794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</w:p>
    <w:p w:rsidR="00F30794" w:rsidRDefault="00F30794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</w:p>
    <w:p w:rsidR="0010374E" w:rsidRDefault="0010374E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</w:p>
    <w:p w:rsidR="00D036A2" w:rsidRPr="00296AEC" w:rsidRDefault="00D036A2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  <w:r w:rsidRPr="00296AEC">
        <w:rPr>
          <w:rFonts w:cs="Calibri"/>
          <w:b/>
          <w:sz w:val="28"/>
          <w:lang w:val="en-US" w:eastAsia="en-US"/>
        </w:rPr>
        <w:t xml:space="preserve">Documentation – </w:t>
      </w:r>
      <w:r>
        <w:rPr>
          <w:rFonts w:cs="Calibri"/>
          <w:b/>
          <w:sz w:val="28"/>
          <w:lang w:val="en-US" w:eastAsia="en-US"/>
        </w:rPr>
        <w:t>Sequence of Events (including preceding incident)</w:t>
      </w:r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D036A2" w:rsidRPr="00BE3CF5" w:rsidTr="002471FD">
        <w:trPr>
          <w:trHeight w:val="1928"/>
          <w:jc w:val="center"/>
        </w:trPr>
        <w:tc>
          <w:tcPr>
            <w:tcW w:w="9576" w:type="dxa"/>
          </w:tcPr>
          <w:p w:rsidR="00D036A2" w:rsidRPr="00BE3CF5" w:rsidRDefault="00D036A2" w:rsidP="002471FD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Preliminary </w:t>
            </w:r>
            <w:r w:rsidRPr="00BE3CF5">
              <w:rPr>
                <w:rFonts w:asciiTheme="minorHAnsi" w:hAnsiTheme="minorHAnsi" w:cs="Calibri"/>
              </w:rPr>
              <w:t xml:space="preserve">Incident </w:t>
            </w:r>
            <w:r>
              <w:rPr>
                <w:rFonts w:asciiTheme="minorHAnsi" w:hAnsiTheme="minorHAnsi" w:cs="Calibri"/>
              </w:rPr>
              <w:t>Description</w:t>
            </w:r>
            <w:r w:rsidRPr="00BE3CF5">
              <w:rPr>
                <w:rFonts w:asciiTheme="minorHAnsi" w:hAnsiTheme="minorHAnsi" w:cs="Calibri"/>
              </w:rPr>
              <w:t>: Risk/Hazard Background Information</w:t>
            </w:r>
          </w:p>
          <w:p w:rsidR="00D036A2" w:rsidRPr="001C7C1A" w:rsidRDefault="00105857" w:rsidP="002471FD">
            <w:pPr>
              <w:tabs>
                <w:tab w:val="left" w:pos="3885"/>
              </w:tabs>
              <w:rPr>
                <w:rFonts w:asciiTheme="minorHAnsi" w:hAnsiTheme="minorHAnsi" w:cs="Calibri"/>
              </w:rPr>
            </w:pPr>
            <w:sdt>
              <w:sdtPr>
                <w:rPr>
                  <w:rFonts w:cs="Calibri"/>
                  <w:lang w:val="en-US" w:eastAsia="en-US"/>
                </w:rPr>
                <w:id w:val="-1786950266"/>
                <w:showingPlcHdr/>
              </w:sdtPr>
              <w:sdtEndPr/>
              <w:sdtContent>
                <w:r w:rsidR="0010374E" w:rsidRPr="001C7C1A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  <w:r w:rsidR="00D036A2" w:rsidRPr="001C7C1A">
              <w:rPr>
                <w:rFonts w:asciiTheme="minorHAnsi" w:hAnsiTheme="minorHAnsi" w:cs="Calibri"/>
                <w:lang w:val="en-US" w:eastAsia="en-US"/>
              </w:rPr>
              <w:tab/>
            </w:r>
          </w:p>
          <w:p w:rsidR="00D036A2" w:rsidRPr="00BE3CF5" w:rsidRDefault="00D036A2" w:rsidP="002471FD">
            <w:pPr>
              <w:tabs>
                <w:tab w:val="left" w:pos="3885"/>
              </w:tabs>
              <w:rPr>
                <w:rFonts w:asciiTheme="minorHAnsi" w:hAnsiTheme="minorHAnsi" w:cs="Calibri"/>
                <w:sz w:val="24"/>
                <w:szCs w:val="24"/>
              </w:rPr>
            </w:pPr>
          </w:p>
          <w:p w:rsidR="00D036A2" w:rsidRDefault="00D036A2" w:rsidP="002471FD">
            <w:pPr>
              <w:tabs>
                <w:tab w:val="left" w:pos="3885"/>
              </w:tabs>
              <w:rPr>
                <w:rFonts w:asciiTheme="minorHAnsi" w:hAnsiTheme="minorHAnsi" w:cs="Calibri"/>
                <w:sz w:val="24"/>
                <w:szCs w:val="24"/>
              </w:rPr>
            </w:pPr>
          </w:p>
          <w:p w:rsidR="00D036A2" w:rsidRDefault="00D036A2" w:rsidP="002471FD">
            <w:pPr>
              <w:tabs>
                <w:tab w:val="left" w:pos="3885"/>
              </w:tabs>
              <w:rPr>
                <w:rFonts w:asciiTheme="minorHAnsi" w:hAnsiTheme="minorHAnsi" w:cs="Calibri"/>
                <w:sz w:val="24"/>
                <w:szCs w:val="24"/>
              </w:rPr>
            </w:pPr>
          </w:p>
          <w:p w:rsidR="00D036A2" w:rsidRDefault="00D036A2" w:rsidP="002471FD">
            <w:pPr>
              <w:tabs>
                <w:tab w:val="left" w:pos="3885"/>
              </w:tabs>
              <w:rPr>
                <w:rFonts w:asciiTheme="minorHAnsi" w:hAnsiTheme="minorHAnsi" w:cs="Calibri"/>
                <w:sz w:val="24"/>
                <w:szCs w:val="24"/>
              </w:rPr>
            </w:pPr>
          </w:p>
          <w:p w:rsidR="00D036A2" w:rsidRDefault="00D036A2" w:rsidP="002471FD">
            <w:pPr>
              <w:tabs>
                <w:tab w:val="left" w:pos="3885"/>
              </w:tabs>
              <w:rPr>
                <w:rFonts w:asciiTheme="minorHAnsi" w:hAnsiTheme="minorHAnsi" w:cs="Calibri"/>
                <w:sz w:val="24"/>
                <w:szCs w:val="24"/>
              </w:rPr>
            </w:pPr>
          </w:p>
          <w:p w:rsidR="00D036A2" w:rsidRPr="00BE3CF5" w:rsidRDefault="00D036A2" w:rsidP="002471FD">
            <w:pPr>
              <w:tabs>
                <w:tab w:val="left" w:pos="3885"/>
              </w:tabs>
              <w:rPr>
                <w:rFonts w:asciiTheme="minorHAnsi" w:hAnsiTheme="minorHAnsi" w:cs="Calibri"/>
                <w:sz w:val="24"/>
                <w:szCs w:val="24"/>
              </w:rPr>
            </w:pPr>
          </w:p>
        </w:tc>
      </w:tr>
      <w:tr w:rsidR="00D036A2" w:rsidRPr="00BE3CF5" w:rsidTr="002471FD">
        <w:trPr>
          <w:trHeight w:val="1928"/>
          <w:jc w:val="center"/>
        </w:trPr>
        <w:tc>
          <w:tcPr>
            <w:tcW w:w="9576" w:type="dxa"/>
          </w:tcPr>
          <w:p w:rsidR="00D036A2" w:rsidRDefault="00D036A2" w:rsidP="002471FD">
            <w:pPr>
              <w:tabs>
                <w:tab w:val="left" w:pos="3885"/>
              </w:tabs>
              <w:rPr>
                <w:rFonts w:asciiTheme="minorHAnsi" w:hAnsiTheme="minorHAnsi" w:cs="Calibri"/>
                <w:sz w:val="24"/>
                <w:szCs w:val="24"/>
              </w:rPr>
            </w:pPr>
            <w:r>
              <w:rPr>
                <w:rFonts w:asciiTheme="minorHAnsi" w:hAnsiTheme="minorHAnsi" w:cs="Calibri"/>
              </w:rPr>
              <w:t xml:space="preserve">Full </w:t>
            </w:r>
            <w:r w:rsidRPr="00BE3CF5">
              <w:rPr>
                <w:rFonts w:asciiTheme="minorHAnsi" w:hAnsiTheme="minorHAnsi" w:cs="Calibri"/>
              </w:rPr>
              <w:t xml:space="preserve">Incident </w:t>
            </w:r>
            <w:r>
              <w:rPr>
                <w:rFonts w:asciiTheme="minorHAnsi" w:hAnsiTheme="minorHAnsi" w:cs="Calibri"/>
              </w:rPr>
              <w:t>Description</w:t>
            </w:r>
            <w:r w:rsidRPr="00BE3CF5">
              <w:rPr>
                <w:rFonts w:asciiTheme="minorHAnsi" w:hAnsiTheme="minorHAnsi" w:cs="Calibri"/>
              </w:rPr>
              <w:t>:</w:t>
            </w:r>
          </w:p>
          <w:sdt>
            <w:sdtPr>
              <w:rPr>
                <w:rFonts w:cs="Calibri"/>
              </w:rPr>
              <w:id w:val="1920362956"/>
              <w:showingPlcHdr/>
            </w:sdtPr>
            <w:sdtEndPr/>
            <w:sdtContent>
              <w:p w:rsidR="00D036A2" w:rsidRPr="001C7C1A" w:rsidRDefault="0010374E" w:rsidP="002471FD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p>
            </w:sdtContent>
          </w:sdt>
          <w:p w:rsidR="00D036A2" w:rsidRDefault="00D036A2" w:rsidP="002471FD">
            <w:pPr>
              <w:rPr>
                <w:rFonts w:cs="Calibri"/>
              </w:rPr>
            </w:pPr>
          </w:p>
          <w:p w:rsidR="00D036A2" w:rsidRDefault="00D036A2" w:rsidP="002471FD">
            <w:pPr>
              <w:rPr>
                <w:rFonts w:cs="Calibri"/>
              </w:rPr>
            </w:pPr>
          </w:p>
          <w:p w:rsidR="00D036A2" w:rsidRDefault="00D036A2" w:rsidP="002471FD">
            <w:pPr>
              <w:rPr>
                <w:rFonts w:cs="Calibri"/>
              </w:rPr>
            </w:pPr>
          </w:p>
          <w:p w:rsidR="00D036A2" w:rsidRDefault="00D036A2" w:rsidP="002471FD">
            <w:pPr>
              <w:rPr>
                <w:rFonts w:cs="Calibri"/>
              </w:rPr>
            </w:pPr>
          </w:p>
          <w:p w:rsidR="00D036A2" w:rsidRDefault="00D036A2" w:rsidP="002471FD">
            <w:pPr>
              <w:rPr>
                <w:rFonts w:cs="Calibri"/>
              </w:rPr>
            </w:pPr>
          </w:p>
          <w:p w:rsidR="00D036A2" w:rsidRDefault="00D036A2" w:rsidP="002471FD">
            <w:pPr>
              <w:rPr>
                <w:rFonts w:cs="Calibri"/>
              </w:rPr>
            </w:pPr>
          </w:p>
          <w:p w:rsidR="00D036A2" w:rsidRDefault="00D036A2" w:rsidP="002471FD">
            <w:pPr>
              <w:rPr>
                <w:rFonts w:cs="Calibri"/>
              </w:rPr>
            </w:pPr>
          </w:p>
          <w:p w:rsidR="00D036A2" w:rsidRDefault="00D036A2" w:rsidP="002471FD">
            <w:pPr>
              <w:rPr>
                <w:rFonts w:cs="Calibri"/>
              </w:rPr>
            </w:pPr>
          </w:p>
          <w:p w:rsidR="00D036A2" w:rsidRDefault="00D036A2" w:rsidP="002471FD">
            <w:pPr>
              <w:rPr>
                <w:rFonts w:cs="Calibri"/>
              </w:rPr>
            </w:pPr>
          </w:p>
        </w:tc>
      </w:tr>
    </w:tbl>
    <w:p w:rsidR="00D036A2" w:rsidRPr="00BE3CF5" w:rsidRDefault="00D036A2" w:rsidP="00D036A2">
      <w:pPr>
        <w:spacing w:after="0" w:line="240" w:lineRule="auto"/>
        <w:jc w:val="center"/>
        <w:rPr>
          <w:rFonts w:cs="Calibri"/>
          <w:b/>
          <w:sz w:val="10"/>
          <w:szCs w:val="10"/>
          <w:lang w:val="en-US" w:eastAsia="en-US"/>
        </w:rPr>
      </w:pPr>
    </w:p>
    <w:p w:rsidR="00D036A2" w:rsidRPr="00296AEC" w:rsidRDefault="00D036A2" w:rsidP="00D036A2">
      <w:pPr>
        <w:spacing w:after="0" w:line="240" w:lineRule="auto"/>
        <w:jc w:val="center"/>
        <w:rPr>
          <w:rFonts w:cs="Calibri"/>
          <w:b/>
          <w:sz w:val="28"/>
          <w:lang w:val="en-US" w:eastAsia="en-US"/>
        </w:rPr>
      </w:pPr>
      <w:r>
        <w:rPr>
          <w:rFonts w:cs="Calibri"/>
          <w:b/>
          <w:sz w:val="28"/>
          <w:lang w:val="en-US" w:eastAsia="en-US"/>
        </w:rPr>
        <w:t>Assessed Risk Level</w:t>
      </w:r>
    </w:p>
    <w:tbl>
      <w:tblPr>
        <w:tblStyle w:val="TableGrid3"/>
        <w:tblW w:w="9610" w:type="dxa"/>
        <w:jc w:val="center"/>
        <w:tblInd w:w="-1197" w:type="dxa"/>
        <w:tblLayout w:type="fixed"/>
        <w:tblLook w:val="04A0" w:firstRow="1" w:lastRow="0" w:firstColumn="1" w:lastColumn="0" w:noHBand="0" w:noVBand="1"/>
      </w:tblPr>
      <w:tblGrid>
        <w:gridCol w:w="236"/>
        <w:gridCol w:w="2724"/>
        <w:gridCol w:w="284"/>
        <w:gridCol w:w="3260"/>
        <w:gridCol w:w="246"/>
        <w:gridCol w:w="2860"/>
      </w:tblGrid>
      <w:tr w:rsidR="00D036A2" w:rsidRPr="00BE3CF5" w:rsidTr="002471FD">
        <w:trPr>
          <w:jc w:val="center"/>
        </w:trPr>
        <w:tc>
          <w:tcPr>
            <w:tcW w:w="236" w:type="dxa"/>
          </w:tcPr>
          <w:p w:rsidR="00D036A2" w:rsidRPr="00BE3CF5" w:rsidRDefault="00D036A2" w:rsidP="002471F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724" w:type="dxa"/>
          </w:tcPr>
          <w:p w:rsidR="00D036A2" w:rsidRPr="00BE3CF5" w:rsidRDefault="00D036A2" w:rsidP="002471FD">
            <w:pPr>
              <w:rPr>
                <w:rFonts w:asciiTheme="minorHAnsi" w:hAnsiTheme="minorHAnsi" w:cs="Calibri"/>
              </w:rPr>
            </w:pPr>
            <w:r w:rsidRPr="00BE3CF5">
              <w:rPr>
                <w:rFonts w:asciiTheme="minorHAnsi" w:hAnsiTheme="minorHAnsi" w:cs="Calibri"/>
                <w:b/>
              </w:rPr>
              <w:t xml:space="preserve">Low: </w:t>
            </w:r>
            <w:r w:rsidRPr="00BE3CF5">
              <w:rPr>
                <w:rFonts w:asciiTheme="minorHAnsi" w:hAnsiTheme="minorHAnsi" w:cs="Calibri"/>
              </w:rPr>
              <w:t xml:space="preserve">minor injury </w:t>
            </w:r>
            <w:r w:rsidRPr="00BE3CF5">
              <w:rPr>
                <w:rFonts w:asciiTheme="minorHAnsi" w:hAnsiTheme="minorHAnsi" w:cs="Calibri"/>
                <w:b/>
              </w:rPr>
              <w:t>and/or</w:t>
            </w:r>
          </w:p>
          <w:p w:rsidR="00D036A2" w:rsidRPr="00BE3CF5" w:rsidRDefault="00D036A2" w:rsidP="002471FD">
            <w:pPr>
              <w:rPr>
                <w:rFonts w:asciiTheme="minorHAnsi" w:hAnsiTheme="minorHAnsi" w:cs="Calibri"/>
                <w:b/>
              </w:rPr>
            </w:pPr>
            <w:r w:rsidRPr="00BE3CF5">
              <w:rPr>
                <w:rFonts w:asciiTheme="minorHAnsi" w:hAnsiTheme="minorHAnsi" w:cs="Calibri"/>
              </w:rPr>
              <w:t>felt uncomfortable</w:t>
            </w:r>
            <w:r w:rsidR="0010374E">
              <w:rPr>
                <w:rFonts w:asciiTheme="minorHAnsi" w:hAnsiTheme="minorHAnsi" w:cs="Calibri"/>
              </w:rPr>
              <w:t xml:space="preserve">   </w:t>
            </w:r>
            <w:sdt>
              <w:sdtPr>
                <w:rPr>
                  <w:rFonts w:cs="Calibri"/>
                  <w:b/>
                </w:rPr>
                <w:id w:val="3285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832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</w:p>
        </w:tc>
        <w:tc>
          <w:tcPr>
            <w:tcW w:w="284" w:type="dxa"/>
          </w:tcPr>
          <w:p w:rsidR="00D036A2" w:rsidRPr="00BE3CF5" w:rsidRDefault="00D036A2" w:rsidP="002471F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3260" w:type="dxa"/>
          </w:tcPr>
          <w:p w:rsidR="00D036A2" w:rsidRPr="00BE3CF5" w:rsidRDefault="00D036A2" w:rsidP="002471FD">
            <w:pPr>
              <w:rPr>
                <w:rFonts w:asciiTheme="minorHAnsi" w:hAnsiTheme="minorHAnsi" w:cs="Calibri"/>
              </w:rPr>
            </w:pPr>
            <w:r w:rsidRPr="00BE3CF5">
              <w:rPr>
                <w:rFonts w:asciiTheme="minorHAnsi" w:hAnsiTheme="minorHAnsi" w:cs="Calibri"/>
                <w:b/>
              </w:rPr>
              <w:t xml:space="preserve">Moderate: </w:t>
            </w:r>
            <w:r w:rsidRPr="00BE3CF5">
              <w:rPr>
                <w:rFonts w:asciiTheme="minorHAnsi" w:hAnsiTheme="minorHAnsi" w:cs="Calibri"/>
              </w:rPr>
              <w:t xml:space="preserve">moderate injury </w:t>
            </w:r>
            <w:r w:rsidRPr="00BE3CF5">
              <w:rPr>
                <w:rFonts w:asciiTheme="minorHAnsi" w:hAnsiTheme="minorHAnsi" w:cs="Calibri"/>
                <w:b/>
              </w:rPr>
              <w:t>and/or</w:t>
            </w:r>
            <w:r w:rsidRPr="00BE3CF5">
              <w:rPr>
                <w:rFonts w:asciiTheme="minorHAnsi" w:hAnsiTheme="minorHAnsi" w:cs="Calibri"/>
              </w:rPr>
              <w:t xml:space="preserve"> felt unsafe </w:t>
            </w:r>
            <w:r w:rsidR="0010374E">
              <w:rPr>
                <w:rFonts w:asciiTheme="minorHAnsi" w:hAnsiTheme="minorHAnsi" w:cs="Calibri"/>
              </w:rPr>
              <w:t xml:space="preserve"> </w:t>
            </w:r>
            <w:sdt>
              <w:sdtPr>
                <w:rPr>
                  <w:rFonts w:cs="Calibri"/>
                  <w:b/>
                </w:rPr>
                <w:id w:val="1622959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</w:p>
        </w:tc>
        <w:tc>
          <w:tcPr>
            <w:tcW w:w="246" w:type="dxa"/>
          </w:tcPr>
          <w:p w:rsidR="00D036A2" w:rsidRPr="00BE3CF5" w:rsidRDefault="00D036A2" w:rsidP="002471FD">
            <w:pPr>
              <w:jc w:val="center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860" w:type="dxa"/>
          </w:tcPr>
          <w:p w:rsidR="00D036A2" w:rsidRPr="00BE3CF5" w:rsidRDefault="00D036A2" w:rsidP="002471FD">
            <w:pPr>
              <w:rPr>
                <w:rFonts w:asciiTheme="minorHAnsi" w:hAnsiTheme="minorHAnsi" w:cs="Calibri"/>
              </w:rPr>
            </w:pPr>
            <w:r w:rsidRPr="00BE3CF5">
              <w:rPr>
                <w:rFonts w:asciiTheme="minorHAnsi" w:hAnsiTheme="minorHAnsi" w:cs="Calibri"/>
                <w:b/>
              </w:rPr>
              <w:t xml:space="preserve">High: </w:t>
            </w:r>
            <w:r w:rsidRPr="00BE3CF5">
              <w:rPr>
                <w:rFonts w:asciiTheme="minorHAnsi" w:hAnsiTheme="minorHAnsi" w:cs="Calibri"/>
              </w:rPr>
              <w:t xml:space="preserve">major injury </w:t>
            </w:r>
          </w:p>
          <w:p w:rsidR="00D036A2" w:rsidRPr="00BE3CF5" w:rsidRDefault="00D036A2" w:rsidP="002471FD">
            <w:pPr>
              <w:rPr>
                <w:rFonts w:asciiTheme="minorHAnsi" w:hAnsiTheme="minorHAnsi" w:cs="Calibri"/>
                <w:b/>
              </w:rPr>
            </w:pPr>
            <w:r w:rsidRPr="00BE3CF5">
              <w:rPr>
                <w:rFonts w:asciiTheme="minorHAnsi" w:hAnsiTheme="minorHAnsi" w:cs="Calibri"/>
                <w:b/>
              </w:rPr>
              <w:t xml:space="preserve">and/or </w:t>
            </w:r>
            <w:r>
              <w:rPr>
                <w:rFonts w:asciiTheme="minorHAnsi" w:hAnsiTheme="minorHAnsi" w:cs="Calibri"/>
              </w:rPr>
              <w:t>put at risk</w:t>
            </w:r>
            <w:r w:rsidR="0010374E">
              <w:rPr>
                <w:rFonts w:asciiTheme="minorHAnsi" w:hAnsiTheme="minorHAnsi" w:cs="Calibri"/>
              </w:rPr>
              <w:t xml:space="preserve">   </w:t>
            </w:r>
            <w:sdt>
              <w:sdtPr>
                <w:rPr>
                  <w:rFonts w:cs="Calibri"/>
                  <w:b/>
                </w:rPr>
                <w:id w:val="-1631936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</w:rPr>
                  <w:t>☐</w:t>
                </w:r>
              </w:sdtContent>
            </w:sdt>
          </w:p>
        </w:tc>
      </w:tr>
    </w:tbl>
    <w:p w:rsidR="00D036A2" w:rsidRPr="00BE3CF5" w:rsidRDefault="00D036A2" w:rsidP="00D036A2">
      <w:pPr>
        <w:tabs>
          <w:tab w:val="left" w:pos="540"/>
          <w:tab w:val="left" w:pos="1440"/>
          <w:tab w:val="left" w:pos="9720"/>
        </w:tabs>
        <w:spacing w:after="0" w:line="240" w:lineRule="auto"/>
        <w:rPr>
          <w:rFonts w:eastAsia="Times New Roman" w:cs="Calibri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7308"/>
      </w:tblGrid>
      <w:tr w:rsidR="00D036A2" w:rsidRPr="00BE3CF5" w:rsidTr="002471FD">
        <w:tc>
          <w:tcPr>
            <w:tcW w:w="2988" w:type="dxa"/>
          </w:tcPr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  <w:r w:rsidRPr="00BE3CF5">
              <w:rPr>
                <w:rFonts w:eastAsia="Times New Roman" w:cs="Calibri"/>
                <w:b/>
                <w:lang w:val="en-US" w:eastAsia="en-US"/>
              </w:rPr>
              <w:t xml:space="preserve">Date(s)/Time(s) of </w:t>
            </w:r>
          </w:p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  <w:r w:rsidRPr="00BE3CF5">
              <w:rPr>
                <w:rFonts w:eastAsia="Times New Roman" w:cs="Calibri"/>
                <w:b/>
                <w:lang w:val="en-US" w:eastAsia="en-US"/>
              </w:rPr>
              <w:t>exposure to risk</w:t>
            </w:r>
          </w:p>
        </w:tc>
        <w:tc>
          <w:tcPr>
            <w:tcW w:w="7308" w:type="dxa"/>
          </w:tcPr>
          <w:p w:rsidR="00D036A2" w:rsidRPr="00BE3CF5" w:rsidRDefault="00D036A2" w:rsidP="0010374E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 w:rsidRPr="00BE3CF5">
              <w:rPr>
                <w:rFonts w:eastAsia="Times New Roman" w:cs="Calibri"/>
                <w:lang w:val="en-US" w:eastAsia="en-US"/>
              </w:rPr>
              <w:t xml:space="preserve">Date(s):  </w:t>
            </w:r>
            <w:sdt>
              <w:sdtPr>
                <w:rPr>
                  <w:rFonts w:eastAsia="Times New Roman" w:cs="Calibri"/>
                  <w:sz w:val="20"/>
                  <w:szCs w:val="20"/>
                  <w:lang w:val="en-US" w:eastAsia="en-US"/>
                </w:rPr>
                <w:id w:val="-138728066"/>
                <w:showingPlcHdr/>
              </w:sdtPr>
              <w:sdtEndPr/>
              <w:sdtContent>
                <w:r w:rsidR="0010374E" w:rsidRPr="001C7C1A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  <w:r w:rsidRPr="00BE3CF5">
              <w:rPr>
                <w:rFonts w:eastAsia="Times New Roman" w:cs="Calibri"/>
                <w:lang w:val="en-US" w:eastAsia="en-US"/>
              </w:rPr>
              <w:t xml:space="preserve">      </w:t>
            </w:r>
            <w:r w:rsidR="0010374E">
              <w:rPr>
                <w:rFonts w:eastAsia="Times New Roman" w:cs="Calibri"/>
                <w:lang w:val="en-US" w:eastAsia="en-US"/>
              </w:rPr>
              <w:t xml:space="preserve">                  </w:t>
            </w:r>
            <w:r w:rsidRPr="00BE3CF5">
              <w:rPr>
                <w:rFonts w:eastAsia="Times New Roman" w:cs="Calibri"/>
                <w:lang w:val="en-US" w:eastAsia="en-US"/>
              </w:rPr>
              <w:t>Time(s):</w:t>
            </w:r>
            <w:r w:rsidR="0010374E">
              <w:rPr>
                <w:rFonts w:eastAsia="Times New Roman" w:cs="Calibri"/>
                <w:lang w:val="en-US" w:eastAsia="en-US"/>
              </w:rPr>
              <w:t xml:space="preserve">   </w:t>
            </w:r>
            <w:sdt>
              <w:sdtPr>
                <w:rPr>
                  <w:rFonts w:eastAsia="Times New Roman" w:cs="Calibri"/>
                  <w:sz w:val="20"/>
                  <w:szCs w:val="20"/>
                  <w:lang w:val="en-US" w:eastAsia="en-US"/>
                </w:rPr>
                <w:id w:val="-1971042117"/>
                <w:showingPlcHdr/>
              </w:sdtPr>
              <w:sdtEndPr/>
              <w:sdtContent>
                <w:r w:rsidR="0010374E" w:rsidRPr="001C7C1A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D036A2" w:rsidRPr="00BE3CF5" w:rsidTr="002471FD">
        <w:tc>
          <w:tcPr>
            <w:tcW w:w="2988" w:type="dxa"/>
          </w:tcPr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  <w:r w:rsidRPr="00BE3CF5">
              <w:rPr>
                <w:rFonts w:eastAsia="Times New Roman" w:cs="Calibri"/>
                <w:b/>
                <w:lang w:val="en-US" w:eastAsia="en-US"/>
              </w:rPr>
              <w:t>Who is at risk?</w:t>
            </w:r>
          </w:p>
        </w:tc>
        <w:tc>
          <w:tcPr>
            <w:tcW w:w="7308" w:type="dxa"/>
          </w:tcPr>
          <w:p w:rsidR="00D036A2" w:rsidRPr="00BE3CF5" w:rsidRDefault="00105857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1859539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Teacher 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93055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EAG/DEA/EAP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946504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YFC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1881672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</w:t>
            </w:r>
            <w:r w:rsidR="00D036A2">
              <w:rPr>
                <w:rFonts w:eastAsia="Times New Roman" w:cs="Calibri"/>
                <w:lang w:val="en-US" w:eastAsia="en-US"/>
              </w:rPr>
              <w:t>P/VP</w:t>
            </w:r>
          </w:p>
          <w:p w:rsidR="00D036A2" w:rsidRPr="00BE3CF5" w:rsidRDefault="00105857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1721125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Supervisor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267209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74E" w:rsidRPr="0010374E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 Custodian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108823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Bus Driver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847330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TOC</w:t>
            </w:r>
          </w:p>
          <w:p w:rsidR="00D036A2" w:rsidRPr="00BE3CF5" w:rsidRDefault="00105857" w:rsidP="006D59D4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2047669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Spareboard EA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180573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Clerical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1920322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Other </w:t>
            </w:r>
            <w:sdt>
              <w:sdtPr>
                <w:rPr>
                  <w:rFonts w:eastAsia="Times New Roman" w:cs="Calibri"/>
                  <w:sz w:val="20"/>
                  <w:szCs w:val="20"/>
                  <w:lang w:val="en-US" w:eastAsia="en-US"/>
                </w:rPr>
                <w:id w:val="-1436350880"/>
                <w:showingPlcHdr/>
              </w:sdtPr>
              <w:sdtEndPr/>
              <w:sdtContent>
                <w:r w:rsidR="006D59D4" w:rsidRPr="001C7C1A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D036A2" w:rsidRPr="00BE3CF5" w:rsidTr="002471FD">
        <w:tc>
          <w:tcPr>
            <w:tcW w:w="2988" w:type="dxa"/>
          </w:tcPr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  <w:r w:rsidRPr="00BE3CF5">
              <w:rPr>
                <w:rFonts w:eastAsia="Times New Roman" w:cs="Calibri"/>
                <w:b/>
                <w:lang w:val="en-US" w:eastAsia="en-US"/>
              </w:rPr>
              <w:t xml:space="preserve">Where </w:t>
            </w:r>
            <w:r>
              <w:rPr>
                <w:rFonts w:eastAsia="Times New Roman" w:cs="Calibri"/>
                <w:b/>
                <w:lang w:val="en-US" w:eastAsia="en-US"/>
              </w:rPr>
              <w:t>are workers</w:t>
            </w:r>
            <w:r w:rsidRPr="00BE3CF5">
              <w:rPr>
                <w:rFonts w:eastAsia="Times New Roman" w:cs="Calibri"/>
                <w:b/>
                <w:lang w:val="en-US" w:eastAsia="en-US"/>
              </w:rPr>
              <w:t xml:space="preserve"> at risk?</w:t>
            </w:r>
          </w:p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r w:rsidRPr="00BE3CF5">
              <w:rPr>
                <w:rFonts w:eastAsia="Times New Roman" w:cs="Calibri"/>
                <w:lang w:val="en-US" w:eastAsia="en-US"/>
              </w:rPr>
              <w:t>(Describe specific locations in workplace)</w:t>
            </w:r>
          </w:p>
        </w:tc>
        <w:tc>
          <w:tcPr>
            <w:tcW w:w="7308" w:type="dxa"/>
          </w:tcPr>
          <w:p w:rsidR="00D036A2" w:rsidRPr="00BE3CF5" w:rsidRDefault="00105857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737554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All areas in workplace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1774471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School grounds/playground</w:t>
            </w:r>
          </w:p>
          <w:p w:rsidR="00D036A2" w:rsidRPr="00BE3CF5" w:rsidRDefault="00105857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35565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Classroom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1093237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 Library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187723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Gym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1414160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Shop/Lab Class</w:t>
            </w:r>
          </w:p>
          <w:p w:rsidR="00D036A2" w:rsidRPr="00BE3CF5" w:rsidRDefault="00105857" w:rsidP="006D59D4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29973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Field Trip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1934810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Other </w:t>
            </w:r>
            <w:sdt>
              <w:sdtPr>
                <w:rPr>
                  <w:rFonts w:eastAsia="Times New Roman" w:cs="Calibri"/>
                  <w:sz w:val="20"/>
                  <w:szCs w:val="20"/>
                  <w:lang w:val="en-US" w:eastAsia="en-US"/>
                </w:rPr>
                <w:id w:val="-827283693"/>
                <w:showingPlcHdr/>
              </w:sdtPr>
              <w:sdtEndPr/>
              <w:sdtContent>
                <w:r w:rsidR="006D59D4" w:rsidRPr="001C7C1A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D036A2" w:rsidRPr="00BE3CF5" w:rsidTr="002471FD">
        <w:tc>
          <w:tcPr>
            <w:tcW w:w="2988" w:type="dxa"/>
          </w:tcPr>
          <w:p w:rsidR="00D036A2" w:rsidRPr="00BE3CF5" w:rsidRDefault="00D036A2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  <w:r w:rsidRPr="00BE3CF5">
              <w:rPr>
                <w:rFonts w:eastAsia="Times New Roman" w:cs="Calibri"/>
                <w:b/>
                <w:lang w:val="en-US" w:eastAsia="en-US"/>
              </w:rPr>
              <w:t xml:space="preserve">When </w:t>
            </w:r>
            <w:r>
              <w:rPr>
                <w:rFonts w:eastAsia="Times New Roman" w:cs="Calibri"/>
                <w:b/>
                <w:lang w:val="en-US" w:eastAsia="en-US"/>
              </w:rPr>
              <w:t>are workers</w:t>
            </w:r>
            <w:r w:rsidRPr="00BE3CF5">
              <w:rPr>
                <w:rFonts w:eastAsia="Times New Roman" w:cs="Calibri"/>
                <w:b/>
                <w:lang w:val="en-US" w:eastAsia="en-US"/>
              </w:rPr>
              <w:t xml:space="preserve"> at risk?</w:t>
            </w:r>
          </w:p>
        </w:tc>
        <w:tc>
          <w:tcPr>
            <w:tcW w:w="7308" w:type="dxa"/>
          </w:tcPr>
          <w:p w:rsidR="00D036A2" w:rsidRPr="00BE3CF5" w:rsidRDefault="00105857" w:rsidP="002471FD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-189187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Time of Day: </w:t>
            </w:r>
            <w:sdt>
              <w:sdtPr>
                <w:rPr>
                  <w:rFonts w:eastAsia="Times New Roman" w:cs="Calibri"/>
                  <w:sz w:val="20"/>
                  <w:szCs w:val="20"/>
                  <w:lang w:val="en-US" w:eastAsia="en-US"/>
                </w:rPr>
                <w:id w:val="-1090932660"/>
                <w:showingPlcHdr/>
              </w:sdtPr>
              <w:sdtEndPr/>
              <w:sdtContent>
                <w:r w:rsidR="006D59D4" w:rsidRPr="001C7C1A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   </w:t>
            </w: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1337350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Working Alone</w:t>
            </w:r>
          </w:p>
          <w:p w:rsidR="00D036A2" w:rsidRPr="00BE3CF5" w:rsidRDefault="00105857" w:rsidP="006D59D4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  <w:sdt>
              <w:sdtPr>
                <w:rPr>
                  <w:rFonts w:eastAsia="Times New Roman" w:cs="Calibri"/>
                  <w:b/>
                  <w:lang w:val="en-US" w:eastAsia="en-US"/>
                </w:rPr>
                <w:id w:val="1673908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59D4" w:rsidRPr="006D59D4">
                  <w:rPr>
                    <w:rFonts w:ascii="MS Gothic" w:eastAsia="MS Gothic" w:hAnsi="MS Gothic" w:cs="Calibri" w:hint="eastAsia"/>
                    <w:b/>
                    <w:lang w:val="en-US" w:eastAsia="en-US"/>
                  </w:rPr>
                  <w:t>☐</w:t>
                </w:r>
              </w:sdtContent>
            </w:sdt>
            <w:r w:rsidR="00D036A2" w:rsidRPr="00BE3CF5">
              <w:rPr>
                <w:rFonts w:eastAsia="Times New Roman" w:cs="Calibri"/>
                <w:lang w:val="en-US" w:eastAsia="en-US"/>
              </w:rPr>
              <w:t xml:space="preserve">  During Specific Activities </w:t>
            </w:r>
            <w:sdt>
              <w:sdtPr>
                <w:rPr>
                  <w:rFonts w:eastAsia="Times New Roman" w:cs="Calibri"/>
                  <w:sz w:val="20"/>
                  <w:szCs w:val="20"/>
                  <w:lang w:val="en-US" w:eastAsia="en-US"/>
                </w:rPr>
                <w:id w:val="1724255287"/>
                <w:showingPlcHdr/>
              </w:sdtPr>
              <w:sdtEndPr/>
              <w:sdtContent>
                <w:r w:rsidR="006D59D4" w:rsidRPr="001C7C1A">
                  <w:rPr>
                    <w:rStyle w:val="PlaceholderText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:rsidR="00D036A2" w:rsidRDefault="00D036A2" w:rsidP="00D036A2">
      <w:pPr>
        <w:spacing w:after="0" w:line="240" w:lineRule="auto"/>
        <w:rPr>
          <w:rFonts w:eastAsia="Times New Roman" w:cs="Calibri"/>
          <w:b/>
          <w:sz w:val="32"/>
          <w:szCs w:val="32"/>
          <w:lang w:val="en-US" w:eastAsia="en-US"/>
        </w:rPr>
      </w:pPr>
    </w:p>
    <w:p w:rsidR="00D036A2" w:rsidRDefault="00D036A2" w:rsidP="00D036A2">
      <w:pPr>
        <w:spacing w:after="0" w:line="240" w:lineRule="auto"/>
        <w:rPr>
          <w:rFonts w:eastAsia="Times New Roman" w:cs="Calibri"/>
          <w:b/>
          <w:sz w:val="32"/>
          <w:szCs w:val="32"/>
          <w:lang w:val="en-US" w:eastAsia="en-US"/>
        </w:rPr>
      </w:pPr>
    </w:p>
    <w:p w:rsidR="00803BFE" w:rsidRDefault="00803BFE" w:rsidP="00D036A2">
      <w:pPr>
        <w:spacing w:after="0" w:line="240" w:lineRule="auto"/>
        <w:rPr>
          <w:rFonts w:eastAsia="Times New Roman" w:cs="Calibri"/>
          <w:b/>
          <w:sz w:val="32"/>
          <w:szCs w:val="32"/>
          <w:lang w:val="en-US" w:eastAsia="en-US"/>
        </w:rPr>
      </w:pPr>
    </w:p>
    <w:p w:rsidR="00D036A2" w:rsidRPr="00BE3CF5" w:rsidRDefault="00D036A2" w:rsidP="00D036A2">
      <w:pPr>
        <w:spacing w:after="0" w:line="240" w:lineRule="auto"/>
        <w:rPr>
          <w:rFonts w:eastAsia="Times New Roman" w:cs="Calibri"/>
          <w:b/>
          <w:sz w:val="32"/>
          <w:szCs w:val="32"/>
          <w:lang w:val="en-US" w:eastAsia="en-US"/>
        </w:rPr>
      </w:pPr>
      <w:r w:rsidRPr="001D55FF">
        <w:rPr>
          <w:rFonts w:eastAsia="Times New Roman" w:cs="Calibri"/>
          <w:b/>
          <w:sz w:val="32"/>
          <w:szCs w:val="32"/>
          <w:lang w:val="en-US" w:eastAsia="en-US"/>
        </w:rPr>
        <w:t xml:space="preserve">Form </w:t>
      </w:r>
      <w:r w:rsidRPr="00BE3CF5">
        <w:rPr>
          <w:rFonts w:eastAsia="Times New Roman" w:cs="Calibri"/>
          <w:b/>
          <w:sz w:val="32"/>
          <w:szCs w:val="32"/>
          <w:lang w:val="en-US" w:eastAsia="en-US"/>
        </w:rPr>
        <w:t>2 (cont’d)</w:t>
      </w:r>
    </w:p>
    <w:p w:rsidR="00D036A2" w:rsidRDefault="00D036A2" w:rsidP="00D036A2">
      <w:pPr>
        <w:tabs>
          <w:tab w:val="left" w:pos="7020"/>
        </w:tabs>
        <w:spacing w:after="0" w:line="240" w:lineRule="auto"/>
        <w:rPr>
          <w:rFonts w:eastAsia="Times New Roman" w:cs="Calibri"/>
          <w:b/>
          <w:sz w:val="36"/>
          <w:szCs w:val="36"/>
          <w:lang w:val="en-US" w:eastAsia="en-US"/>
        </w:rPr>
      </w:pPr>
      <w:r>
        <w:rPr>
          <w:rFonts w:cs="Calibri"/>
          <w:noProof/>
          <w:sz w:val="24"/>
          <w:szCs w:val="36"/>
        </w:rPr>
        <w:drawing>
          <wp:inline distT="0" distB="0" distL="0" distR="0" wp14:anchorId="093331CC" wp14:editId="0C0A1895">
            <wp:extent cx="762000" cy="219075"/>
            <wp:effectExtent l="0" t="0" r="0" b="9525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sz w:val="36"/>
          <w:szCs w:val="36"/>
          <w:lang w:val="en-US" w:eastAsia="en-US"/>
        </w:rPr>
        <w:t xml:space="preserve">                    </w:t>
      </w:r>
      <w:r w:rsidRPr="00941913">
        <w:rPr>
          <w:rFonts w:eastAsia="Times New Roman" w:cs="Calibri"/>
          <w:b/>
          <w:sz w:val="36"/>
          <w:szCs w:val="36"/>
          <w:lang w:val="en-US" w:eastAsia="en-US"/>
        </w:rPr>
        <w:t xml:space="preserve">Incident Investigation </w:t>
      </w:r>
    </w:p>
    <w:p w:rsidR="00D036A2" w:rsidRPr="00941913" w:rsidRDefault="00D036A2" w:rsidP="00D036A2">
      <w:pPr>
        <w:tabs>
          <w:tab w:val="left" w:pos="7020"/>
        </w:tabs>
        <w:spacing w:after="0" w:line="240" w:lineRule="auto"/>
        <w:ind w:left="360"/>
        <w:rPr>
          <w:rFonts w:eastAsia="Times New Roman" w:cs="Calibri"/>
          <w:b/>
          <w:sz w:val="16"/>
          <w:szCs w:val="16"/>
          <w:lang w:val="en-US" w:eastAsia="en-US"/>
        </w:rPr>
      </w:pPr>
    </w:p>
    <w:p w:rsidR="00D036A2" w:rsidRPr="00BE3CF5" w:rsidRDefault="00D036A2" w:rsidP="00D036A2">
      <w:pPr>
        <w:tabs>
          <w:tab w:val="left" w:pos="720"/>
          <w:tab w:val="left" w:pos="6750"/>
        </w:tabs>
        <w:spacing w:after="0" w:line="240" w:lineRule="auto"/>
        <w:rPr>
          <w:rFonts w:eastAsia="Times New Roman" w:cs="Calibri"/>
          <w:sz w:val="20"/>
          <w:szCs w:val="24"/>
          <w:lang w:val="en-US" w:eastAsia="en-US"/>
        </w:rPr>
      </w:pPr>
      <w:r w:rsidRPr="00BE3CF5">
        <w:rPr>
          <w:rFonts w:eastAsia="Times New Roman" w:cs="Calibri"/>
          <w:lang w:val="en-US" w:eastAsia="en-US"/>
        </w:rPr>
        <w:t xml:space="preserve">Worker </w:t>
      </w:r>
      <w:r>
        <w:rPr>
          <w:rFonts w:eastAsia="Times New Roman" w:cs="Calibri"/>
          <w:lang w:val="en-US" w:eastAsia="en-US"/>
        </w:rPr>
        <w:t>Group</w:t>
      </w:r>
      <w:r w:rsidRPr="00BE3CF5">
        <w:rPr>
          <w:rFonts w:eastAsia="Times New Roman" w:cs="Calibri"/>
          <w:lang w:val="en-US" w:eastAsia="en-US"/>
        </w:rPr>
        <w:t xml:space="preserve">: </w:t>
      </w:r>
      <w:sdt>
        <w:sdtPr>
          <w:rPr>
            <w:rFonts w:eastAsia="Times New Roman" w:cs="Calibri"/>
            <w:lang w:val="en-US" w:eastAsia="en-US"/>
          </w:rPr>
          <w:id w:val="511189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9D4"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BE3CF5">
        <w:rPr>
          <w:rFonts w:eastAsia="Times New Roman" w:cs="Calibri"/>
          <w:lang w:val="en-US" w:eastAsia="en-US"/>
        </w:rPr>
        <w:t xml:space="preserve">GVTA   </w:t>
      </w:r>
      <w:sdt>
        <w:sdtPr>
          <w:rPr>
            <w:rFonts w:eastAsia="Times New Roman" w:cs="Calibri"/>
            <w:lang w:val="en-US" w:eastAsia="en-US"/>
          </w:rPr>
          <w:id w:val="-1876460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9D4"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BE3CF5">
        <w:rPr>
          <w:rFonts w:eastAsia="Times New Roman" w:cs="Calibri"/>
          <w:lang w:val="en-US" w:eastAsia="en-US"/>
        </w:rPr>
        <w:t xml:space="preserve"> CUPE 382   </w:t>
      </w:r>
      <w:sdt>
        <w:sdtPr>
          <w:rPr>
            <w:rFonts w:eastAsia="Times New Roman" w:cs="Calibri"/>
            <w:lang w:val="en-US" w:eastAsia="en-US"/>
          </w:rPr>
          <w:id w:val="-625938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9D4"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BE3CF5">
        <w:rPr>
          <w:rFonts w:eastAsia="Times New Roman" w:cs="Calibri"/>
          <w:lang w:val="en-US" w:eastAsia="en-US"/>
        </w:rPr>
        <w:t xml:space="preserve"> CUPE 947   </w:t>
      </w:r>
      <w:sdt>
        <w:sdtPr>
          <w:rPr>
            <w:rFonts w:eastAsia="Times New Roman" w:cs="Calibri"/>
            <w:lang w:val="en-US" w:eastAsia="en-US"/>
          </w:rPr>
          <w:id w:val="595296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9D4"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BE3CF5">
        <w:rPr>
          <w:rFonts w:eastAsia="Times New Roman" w:cs="Calibri"/>
          <w:lang w:val="en-US" w:eastAsia="en-US"/>
        </w:rPr>
        <w:t xml:space="preserve"> ASA   </w:t>
      </w:r>
      <w:sdt>
        <w:sdtPr>
          <w:rPr>
            <w:rFonts w:eastAsia="Times New Roman" w:cs="Calibri"/>
            <w:lang w:val="en-US" w:eastAsia="en-US"/>
          </w:rPr>
          <w:id w:val="-1319952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59D4">
            <w:rPr>
              <w:rFonts w:ascii="MS Gothic" w:eastAsia="MS Gothic" w:hAnsi="MS Gothic" w:cs="Calibri" w:hint="eastAsia"/>
              <w:lang w:val="en-US" w:eastAsia="en-US"/>
            </w:rPr>
            <w:t>☐</w:t>
          </w:r>
        </w:sdtContent>
      </w:sdt>
      <w:r w:rsidRPr="00BE3CF5">
        <w:rPr>
          <w:rFonts w:eastAsia="Times New Roman" w:cs="Calibri"/>
          <w:lang w:val="en-US" w:eastAsia="en-US"/>
        </w:rPr>
        <w:t xml:space="preserve"> OTHER </w:t>
      </w:r>
      <w:sdt>
        <w:sdtPr>
          <w:rPr>
            <w:rFonts w:eastAsia="Times New Roman" w:cs="Calibri"/>
            <w:lang w:val="en-US" w:eastAsia="en-US"/>
          </w:rPr>
          <w:id w:val="-746032817"/>
          <w:showingPlcHdr/>
        </w:sdtPr>
        <w:sdtEndPr/>
        <w:sdtContent>
          <w:r w:rsidR="006D59D4" w:rsidRPr="0082422F">
            <w:rPr>
              <w:rStyle w:val="PlaceholderText"/>
            </w:rPr>
            <w:t>Click here to enter text.</w:t>
          </w:r>
        </w:sdtContent>
      </w:sdt>
      <w:r w:rsidRPr="00BE3CF5">
        <w:rPr>
          <w:rFonts w:eastAsia="Times New Roman" w:cs="Calibri"/>
          <w:lang w:val="en-US" w:eastAsia="en-US"/>
        </w:rPr>
        <w:t xml:space="preserve"> </w:t>
      </w:r>
    </w:p>
    <w:p w:rsidR="00D036A2" w:rsidRPr="00BE3CF5" w:rsidRDefault="00D036A2" w:rsidP="00D036A2">
      <w:pPr>
        <w:spacing w:after="0" w:line="240" w:lineRule="auto"/>
        <w:rPr>
          <w:rFonts w:eastAsia="Times New Roman" w:cs="Calibri"/>
          <w:sz w:val="20"/>
          <w:szCs w:val="24"/>
          <w:lang w:val="en-US" w:eastAsia="en-US"/>
        </w:rPr>
      </w:pPr>
      <w:r w:rsidRPr="00BE3CF5">
        <w:rPr>
          <w:rFonts w:eastAsia="Times New Roman" w:cs="Calibri"/>
          <w:b/>
          <w:sz w:val="28"/>
          <w:szCs w:val="28"/>
          <w:lang w:val="en-US" w:eastAsia="en-US"/>
        </w:rPr>
        <w:tab/>
      </w:r>
      <w:r w:rsidRPr="00BE3CF5">
        <w:rPr>
          <w:rFonts w:eastAsia="Times New Roman" w:cs="Calibri"/>
          <w:b/>
          <w:sz w:val="28"/>
          <w:szCs w:val="28"/>
          <w:lang w:val="en-US" w:eastAsia="en-US"/>
        </w:rPr>
        <w:tab/>
      </w:r>
      <w:r w:rsidRPr="00BE3CF5">
        <w:rPr>
          <w:rFonts w:eastAsia="Times New Roman" w:cs="Calibri"/>
          <w:b/>
          <w:sz w:val="28"/>
          <w:szCs w:val="28"/>
          <w:lang w:val="en-US" w:eastAsia="en-US"/>
        </w:rPr>
        <w:tab/>
      </w:r>
    </w:p>
    <w:p w:rsidR="00D036A2" w:rsidRPr="00A2213C" w:rsidRDefault="00D036A2" w:rsidP="00D036A2">
      <w:pPr>
        <w:spacing w:after="0" w:line="240" w:lineRule="auto"/>
        <w:rPr>
          <w:rFonts w:eastAsia="Times New Roman" w:cs="Calibri"/>
          <w:sz w:val="4"/>
          <w:szCs w:val="24"/>
          <w:lang w:val="en-US" w:eastAsia="en-US"/>
        </w:rPr>
      </w:pPr>
      <w:r w:rsidRPr="00BE3CF5">
        <w:rPr>
          <w:rFonts w:eastAsia="Times New Roman" w:cs="Calibri"/>
          <w:lang w:val="en-US" w:eastAsia="en-US"/>
        </w:rPr>
        <w:t>Date of incident</w:t>
      </w:r>
      <w:r w:rsidRPr="00BE3CF5">
        <w:rPr>
          <w:rFonts w:eastAsia="Times New Roman" w:cs="Calibri"/>
          <w:sz w:val="20"/>
          <w:szCs w:val="24"/>
          <w:lang w:val="en-US" w:eastAsia="en-US"/>
        </w:rPr>
        <w:t xml:space="preserve">: </w:t>
      </w:r>
      <w:r w:rsidR="006D59D4">
        <w:rPr>
          <w:rFonts w:eastAsia="Times New Roman" w:cs="Calibri"/>
          <w:sz w:val="20"/>
          <w:szCs w:val="24"/>
          <w:lang w:val="en-US" w:eastAsia="en-US"/>
        </w:rPr>
        <w:t xml:space="preserve"> </w:t>
      </w:r>
      <w:sdt>
        <w:sdtPr>
          <w:rPr>
            <w:rFonts w:eastAsia="Times New Roman" w:cs="Calibri"/>
            <w:sz w:val="20"/>
            <w:szCs w:val="24"/>
            <w:lang w:val="en-US" w:eastAsia="en-US"/>
          </w:rPr>
          <w:id w:val="1200352161"/>
          <w:showingPlcHdr/>
          <w:date>
            <w:dateFormat w:val="MM/dd/yyyy"/>
            <w:lid w:val="en-CA"/>
            <w:storeMappedDataAs w:val="dateTime"/>
            <w:calendar w:val="gregorian"/>
          </w:date>
        </w:sdtPr>
        <w:sdtEndPr/>
        <w:sdtContent>
          <w:r w:rsidR="006D59D4" w:rsidRPr="0082422F">
            <w:rPr>
              <w:rStyle w:val="PlaceholderText"/>
            </w:rPr>
            <w:t xml:space="preserve">Click here to </w:t>
          </w:r>
          <w:r w:rsidR="00A73CBD">
            <w:rPr>
              <w:rStyle w:val="PlaceholderText"/>
            </w:rPr>
            <w:t>choose</w:t>
          </w:r>
          <w:r w:rsidR="006D59D4" w:rsidRPr="0082422F">
            <w:rPr>
              <w:rStyle w:val="PlaceholderText"/>
            </w:rPr>
            <w:t xml:space="preserve"> a date.</w:t>
          </w:r>
        </w:sdtContent>
      </w:sdt>
      <w:r w:rsidR="006D59D4">
        <w:rPr>
          <w:rFonts w:eastAsia="Times New Roman" w:cs="Calibri"/>
          <w:sz w:val="20"/>
          <w:szCs w:val="24"/>
          <w:lang w:val="en-US" w:eastAsia="en-US"/>
        </w:rPr>
        <w:t xml:space="preserve">                 </w:t>
      </w:r>
      <w:r>
        <w:rPr>
          <w:rFonts w:eastAsia="Times New Roman" w:cs="Calibri"/>
          <w:sz w:val="20"/>
          <w:szCs w:val="24"/>
          <w:lang w:val="en-US" w:eastAsia="en-US"/>
        </w:rPr>
        <w:t xml:space="preserve"> Time: </w:t>
      </w:r>
      <w:r w:rsidR="006D59D4">
        <w:rPr>
          <w:rFonts w:eastAsia="Times New Roman" w:cs="Calibri"/>
          <w:sz w:val="20"/>
          <w:szCs w:val="24"/>
          <w:lang w:val="en-US" w:eastAsia="en-US"/>
        </w:rPr>
        <w:t xml:space="preserve"> </w:t>
      </w:r>
      <w:sdt>
        <w:sdtPr>
          <w:rPr>
            <w:rFonts w:eastAsia="Times New Roman" w:cs="Calibri"/>
            <w:sz w:val="20"/>
            <w:szCs w:val="24"/>
            <w:lang w:val="en-US" w:eastAsia="en-US"/>
          </w:rPr>
          <w:id w:val="293564611"/>
          <w:showingPlcHdr/>
        </w:sdtPr>
        <w:sdtEndPr/>
        <w:sdtContent>
          <w:r w:rsidR="006D59D4" w:rsidRPr="0082422F">
            <w:rPr>
              <w:rStyle w:val="PlaceholderText"/>
            </w:rPr>
            <w:t>Click here to enter text.</w:t>
          </w:r>
        </w:sdtContent>
      </w:sdt>
      <w:r>
        <w:rPr>
          <w:rFonts w:eastAsia="Times New Roman" w:cs="Calibri"/>
          <w:sz w:val="20"/>
          <w:szCs w:val="24"/>
          <w:lang w:val="en-US" w:eastAsia="en-US"/>
        </w:rPr>
        <w:br/>
      </w:r>
    </w:p>
    <w:p w:rsidR="00D036A2" w:rsidRPr="003B28C2" w:rsidRDefault="00D036A2" w:rsidP="00D036A2">
      <w:pPr>
        <w:spacing w:after="0" w:line="240" w:lineRule="auto"/>
        <w:rPr>
          <w:rFonts w:eastAsia="Times New Roman" w:cs="Calibri"/>
          <w:sz w:val="4"/>
          <w:szCs w:val="24"/>
          <w:lang w:val="en-US" w:eastAsia="en-US"/>
        </w:rPr>
      </w:pPr>
      <w:r w:rsidRPr="003B28C2">
        <w:rPr>
          <w:rFonts w:eastAsia="Times New Roman" w:cs="Calibri"/>
          <w:szCs w:val="24"/>
          <w:lang w:val="en-US" w:eastAsia="en-US"/>
        </w:rPr>
        <w:t>Witnesses:</w:t>
      </w:r>
      <w:r w:rsidRPr="003B28C2">
        <w:rPr>
          <w:rFonts w:eastAsia="Times New Roman" w:cs="Calibri"/>
          <w:szCs w:val="24"/>
          <w:lang w:val="en-US" w:eastAsia="en-US"/>
        </w:rPr>
        <w:br/>
      </w:r>
    </w:p>
    <w:p w:rsidR="00D036A2" w:rsidRPr="00BE3CF5" w:rsidRDefault="00D036A2" w:rsidP="00D036A2">
      <w:pPr>
        <w:spacing w:after="0" w:line="240" w:lineRule="auto"/>
        <w:rPr>
          <w:rFonts w:eastAsia="Times New Roman" w:cs="Calibri"/>
          <w:b/>
          <w:sz w:val="28"/>
          <w:szCs w:val="28"/>
          <w:lang w:val="en-US" w:eastAsia="en-US"/>
        </w:rPr>
      </w:pPr>
      <w:r w:rsidRPr="003B28C2">
        <w:rPr>
          <w:rFonts w:eastAsia="Times New Roman" w:cs="Calibri"/>
          <w:szCs w:val="24"/>
          <w:lang w:val="en-US" w:eastAsia="en-US"/>
        </w:rPr>
        <w:t xml:space="preserve">Name: </w:t>
      </w:r>
      <w:sdt>
        <w:sdtPr>
          <w:rPr>
            <w:rFonts w:eastAsia="Times New Roman" w:cs="Calibri"/>
            <w:sz w:val="20"/>
            <w:szCs w:val="20"/>
            <w:lang w:val="en-US" w:eastAsia="en-US"/>
          </w:rPr>
          <w:id w:val="548964960"/>
          <w:showingPlcHdr/>
        </w:sdtPr>
        <w:sdtEndPr/>
        <w:sdtContent>
          <w:r w:rsidR="00F45940" w:rsidRPr="001C7C1A">
            <w:rPr>
              <w:rStyle w:val="PlaceholderText"/>
              <w:sz w:val="20"/>
              <w:szCs w:val="20"/>
            </w:rPr>
            <w:t>Click here to enter text.</w:t>
          </w:r>
        </w:sdtContent>
      </w:sdt>
      <w:r w:rsidRPr="003B28C2">
        <w:rPr>
          <w:rFonts w:eastAsia="Times New Roman" w:cs="Calibri"/>
          <w:szCs w:val="24"/>
          <w:lang w:val="en-US" w:eastAsia="en-US"/>
        </w:rPr>
        <w:t xml:space="preserve"> Title: </w:t>
      </w:r>
      <w:sdt>
        <w:sdtPr>
          <w:rPr>
            <w:rFonts w:eastAsia="Times New Roman" w:cs="Calibri"/>
            <w:sz w:val="20"/>
            <w:szCs w:val="20"/>
            <w:lang w:val="en-US" w:eastAsia="en-US"/>
          </w:rPr>
          <w:id w:val="-1643877251"/>
          <w:showingPlcHdr/>
        </w:sdtPr>
        <w:sdtEndPr/>
        <w:sdtContent>
          <w:r w:rsidR="00F45940" w:rsidRPr="001C7C1A">
            <w:rPr>
              <w:rStyle w:val="PlaceholderText"/>
              <w:sz w:val="20"/>
              <w:szCs w:val="20"/>
            </w:rPr>
            <w:t>Click here to enter text.</w:t>
          </w:r>
        </w:sdtContent>
      </w:sdt>
      <w:r w:rsidRPr="003B28C2">
        <w:rPr>
          <w:rFonts w:eastAsia="Times New Roman" w:cs="Calibri"/>
          <w:szCs w:val="24"/>
          <w:lang w:val="en-US" w:eastAsia="en-US"/>
        </w:rPr>
        <w:t xml:space="preserve"> Name:</w:t>
      </w:r>
      <w:sdt>
        <w:sdtPr>
          <w:rPr>
            <w:rFonts w:eastAsia="Times New Roman" w:cs="Calibri"/>
            <w:sz w:val="20"/>
            <w:szCs w:val="20"/>
            <w:lang w:val="en-US" w:eastAsia="en-US"/>
          </w:rPr>
          <w:id w:val="1821690607"/>
          <w:showingPlcHdr/>
        </w:sdtPr>
        <w:sdtEndPr/>
        <w:sdtContent>
          <w:r w:rsidR="00F45940" w:rsidRPr="001C7C1A">
            <w:rPr>
              <w:rStyle w:val="PlaceholderText"/>
              <w:sz w:val="20"/>
              <w:szCs w:val="20"/>
            </w:rPr>
            <w:t>Click here to enter text.</w:t>
          </w:r>
        </w:sdtContent>
      </w:sdt>
      <w:r w:rsidRPr="003B28C2">
        <w:rPr>
          <w:rFonts w:eastAsia="Times New Roman" w:cs="Calibri"/>
          <w:szCs w:val="24"/>
          <w:lang w:val="en-US" w:eastAsia="en-US"/>
        </w:rPr>
        <w:t xml:space="preserve"> Title: </w:t>
      </w:r>
      <w:sdt>
        <w:sdtPr>
          <w:rPr>
            <w:rFonts w:eastAsia="Times New Roman" w:cs="Calibri"/>
            <w:sz w:val="20"/>
            <w:szCs w:val="20"/>
            <w:lang w:val="en-US" w:eastAsia="en-US"/>
          </w:rPr>
          <w:id w:val="-1267067231"/>
          <w:showingPlcHdr/>
        </w:sdtPr>
        <w:sdtEndPr/>
        <w:sdtContent>
          <w:r w:rsidR="00F45940" w:rsidRPr="001C7C1A">
            <w:rPr>
              <w:rStyle w:val="PlaceholderText"/>
              <w:sz w:val="20"/>
              <w:szCs w:val="20"/>
            </w:rPr>
            <w:t>Click here to enter text.</w:t>
          </w:r>
        </w:sdtContent>
      </w:sdt>
      <w:r>
        <w:rPr>
          <w:rFonts w:eastAsia="Times New Roman" w:cs="Calibri"/>
          <w:sz w:val="20"/>
          <w:szCs w:val="24"/>
          <w:lang w:val="en-US" w:eastAsia="en-US"/>
        </w:rPr>
        <w:t xml:space="preserve">          </w:t>
      </w:r>
    </w:p>
    <w:p w:rsidR="00D036A2" w:rsidRPr="00BE3CF5" w:rsidRDefault="00230435" w:rsidP="00D036A2">
      <w:pPr>
        <w:tabs>
          <w:tab w:val="left" w:pos="360"/>
          <w:tab w:val="left" w:pos="1080"/>
        </w:tabs>
        <w:spacing w:after="0" w:line="240" w:lineRule="auto"/>
        <w:rPr>
          <w:rFonts w:eastAsia="Times New Roman" w:cs="Calibri"/>
          <w:sz w:val="16"/>
          <w:szCs w:val="16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5161B" wp14:editId="3EADF3D5">
                <wp:simplePos x="0" y="0"/>
                <wp:positionH relativeFrom="column">
                  <wp:posOffset>3022600</wp:posOffset>
                </wp:positionH>
                <wp:positionV relativeFrom="paragraph">
                  <wp:posOffset>83185</wp:posOffset>
                </wp:positionV>
                <wp:extent cx="3092450" cy="2067560"/>
                <wp:effectExtent l="0" t="0" r="12700" b="27940"/>
                <wp:wrapNone/>
                <wp:docPr id="2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206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6A2" w:rsidRPr="00FF4D2E" w:rsidRDefault="00D036A2" w:rsidP="00D036A2">
                            <w:pPr>
                              <w:pStyle w:val="NoSpacing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FF4D2E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Full Contributing Factors</w:t>
                            </w:r>
                          </w:p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190903233"/>
                              <w:showingPlcHdr/>
                            </w:sdtPr>
                            <w:sdtEndPr/>
                            <w:sdtContent>
                              <w:p w:rsidR="00D036A2" w:rsidRPr="001C7C1A" w:rsidRDefault="00F45940" w:rsidP="00D036A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C7C1A">
                                  <w:rPr>
                                    <w:rStyle w:val="PlaceholderText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  <w:p w:rsidR="00F45940" w:rsidRDefault="00F45940" w:rsidP="00D036A2">
                            <w:pPr>
                              <w:pStyle w:val="NoSpacing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45940" w:rsidRDefault="00F45940" w:rsidP="00D036A2">
                            <w:pPr>
                              <w:pStyle w:val="NoSpacing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45940" w:rsidRDefault="00F45940" w:rsidP="00D036A2">
                            <w:pPr>
                              <w:pStyle w:val="NoSpacing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45940" w:rsidRDefault="00F45940" w:rsidP="00D036A2">
                            <w:pPr>
                              <w:pStyle w:val="NoSpacing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036A2" w:rsidRPr="00FF4D2E" w:rsidRDefault="00D036A2" w:rsidP="00D036A2">
                            <w:pPr>
                              <w:pStyle w:val="NoSpacing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FF4D2E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Full Root Cause(s) </w:t>
                            </w:r>
                          </w:p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319115227"/>
                              <w:showingPlcHdr/>
                            </w:sdtPr>
                            <w:sdtEndPr/>
                            <w:sdtContent>
                              <w:p w:rsidR="00D036A2" w:rsidRPr="001C7C1A" w:rsidRDefault="00F45940" w:rsidP="00D036A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C7C1A">
                                  <w:rPr>
                                    <w:rStyle w:val="PlaceholderText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38pt;margin-top:6.55pt;width:243.5pt;height:1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aCLQIAAFgEAAAOAAAAZHJzL2Uyb0RvYy54bWysVNtu2zAMfR+wfxD0vtjxkrQ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">
                <v:textbox>
                  <w:txbxContent>
                    <w:p w:rsidR="00D036A2" w:rsidRPr="00FF4D2E" w:rsidRDefault="00D036A2" w:rsidP="00D036A2">
                      <w:pPr>
                        <w:pStyle w:val="NoSpacing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FF4D2E">
                        <w:rPr>
                          <w:rFonts w:cs="Calibri"/>
                          <w:b/>
                          <w:sz w:val="20"/>
                          <w:szCs w:val="20"/>
                        </w:rPr>
                        <w:t>Full Contributing Factors</w:t>
                      </w:r>
                    </w:p>
                    <w:sdt>
                      <w:sdtPr>
                        <w:rPr>
                          <w:sz w:val="20"/>
                          <w:szCs w:val="20"/>
                        </w:rPr>
                        <w:id w:val="-1190903233"/>
                        <w:placeholder>
                          <w:docPart w:val="CAE829E46E004C3C94F2FC936DE45C1A"/>
                        </w:placeholder>
                        <w:showingPlcHdr/>
                      </w:sdtPr>
                      <w:sdtEndPr/>
                      <w:sdtContent>
                        <w:p w:rsidR="00D036A2" w:rsidRPr="001C7C1A" w:rsidRDefault="00F45940" w:rsidP="00D036A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C7C1A">
                            <w:rPr>
                              <w:rStyle w:val="PlaceholderText"/>
                              <w:sz w:val="20"/>
                              <w:szCs w:val="20"/>
                            </w:rPr>
                            <w:t>Click here to enter text.</w:t>
                          </w:r>
                        </w:p>
                      </w:sdtContent>
                    </w:sdt>
                    <w:p w:rsidR="00F45940" w:rsidRDefault="00F45940" w:rsidP="00D036A2">
                      <w:pPr>
                        <w:pStyle w:val="NoSpacing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</w:p>
                    <w:p w:rsidR="00F45940" w:rsidRDefault="00F45940" w:rsidP="00D036A2">
                      <w:pPr>
                        <w:pStyle w:val="NoSpacing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</w:p>
                    <w:p w:rsidR="00F45940" w:rsidRDefault="00F45940" w:rsidP="00D036A2">
                      <w:pPr>
                        <w:pStyle w:val="NoSpacing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</w:p>
                    <w:p w:rsidR="00F45940" w:rsidRDefault="00F45940" w:rsidP="00D036A2">
                      <w:pPr>
                        <w:pStyle w:val="NoSpacing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</w:p>
                    <w:p w:rsidR="00D036A2" w:rsidRPr="00FF4D2E" w:rsidRDefault="00D036A2" w:rsidP="00D036A2">
                      <w:pPr>
                        <w:pStyle w:val="NoSpacing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FF4D2E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Full Root Cause(s) </w:t>
                      </w:r>
                    </w:p>
                    <w:sdt>
                      <w:sdtPr>
                        <w:rPr>
                          <w:sz w:val="20"/>
                          <w:szCs w:val="20"/>
                        </w:rPr>
                        <w:id w:val="-1319115227"/>
                        <w:placeholder>
                          <w:docPart w:val="42515521258F451C829CB58A3B5746EE"/>
                        </w:placeholder>
                        <w:showingPlcHdr/>
                      </w:sdtPr>
                      <w:sdtEndPr/>
                      <w:sdtContent>
                        <w:p w:rsidR="00D036A2" w:rsidRPr="001C7C1A" w:rsidRDefault="00F45940" w:rsidP="00D036A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1C7C1A">
                            <w:rPr>
                              <w:rStyle w:val="PlaceholderText"/>
                              <w:sz w:val="20"/>
                              <w:szCs w:val="20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7433D" wp14:editId="321B4078">
                <wp:simplePos x="0" y="0"/>
                <wp:positionH relativeFrom="column">
                  <wp:posOffset>-68580</wp:posOffset>
                </wp:positionH>
                <wp:positionV relativeFrom="paragraph">
                  <wp:posOffset>83185</wp:posOffset>
                </wp:positionV>
                <wp:extent cx="3092450" cy="2067560"/>
                <wp:effectExtent l="0" t="0" r="0" b="0"/>
                <wp:wrapNone/>
                <wp:docPr id="1" name="Text Box 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206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6A2" w:rsidRPr="00FF4D2E" w:rsidRDefault="00D036A2" w:rsidP="00D036A2">
                            <w:pPr>
                              <w:pStyle w:val="NoSpacing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FF4D2E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>Preliminary Contributing Factors</w:t>
                            </w:r>
                          </w:p>
                          <w:p w:rsidR="00F45940" w:rsidRPr="001C7C1A" w:rsidRDefault="00105857" w:rsidP="00F459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1667748230"/>
                                <w:showingPlcHdr/>
                              </w:sdtPr>
                              <w:sdtEndPr/>
                              <w:sdtContent>
                                <w:r w:rsidR="00F45940" w:rsidRPr="001C7C1A">
                                  <w:rPr>
                                    <w:rStyle w:val="PlaceholderText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:rsidR="00F45940" w:rsidRDefault="00F45940" w:rsidP="00F45940"/>
                          <w:p w:rsidR="00F45940" w:rsidRDefault="00F45940" w:rsidP="00F45940"/>
                          <w:p w:rsidR="00D036A2" w:rsidRDefault="00D036A2" w:rsidP="00F45940">
                            <w:pPr>
                              <w:spacing w:after="0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FF4D2E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Preliminary Root Cause(s) </w:t>
                            </w:r>
                          </w:p>
                          <w:sdt>
                            <w:sdtPr>
                              <w:rPr>
                                <w:rFonts w:cs="Calibri"/>
                                <w:sz w:val="20"/>
                                <w:szCs w:val="20"/>
                              </w:rPr>
                              <w:id w:val="1273054744"/>
                              <w:showingPlcHdr/>
                            </w:sdtPr>
                            <w:sdtEndPr/>
                            <w:sdtContent>
                              <w:p w:rsidR="00F45940" w:rsidRPr="001C7C1A" w:rsidRDefault="00F45940" w:rsidP="00F45940">
                                <w:pPr>
                                  <w:spacing w:after="0"/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</w:pPr>
                                <w:r w:rsidRPr="001C7C1A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  <w:p w:rsidR="00F45940" w:rsidRPr="00FF4D2E" w:rsidRDefault="00F45940" w:rsidP="00F45940">
                            <w:pPr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036A2" w:rsidRDefault="00D036A2" w:rsidP="00D036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5.4pt;margin-top:6.55pt;width:243.5pt;height:162.8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">
                <v:textbox>
                  <w:txbxContent>
                    <w:p w:rsidR="00D036A2" w:rsidRPr="00FF4D2E" w:rsidRDefault="00D036A2" w:rsidP="00D036A2">
                      <w:pPr>
                        <w:pStyle w:val="NoSpacing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FF4D2E">
                        <w:rPr>
                          <w:rFonts w:cs="Calibri"/>
                          <w:b/>
                          <w:sz w:val="20"/>
                          <w:szCs w:val="20"/>
                        </w:rPr>
                        <w:t>Preliminary Contributing Factors</w:t>
                      </w:r>
                    </w:p>
                    <w:p w:rsidR="00F45940" w:rsidRPr="001C7C1A" w:rsidRDefault="005C19E6" w:rsidP="00F45940">
                      <w:pPr>
                        <w:rPr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sz w:val="20"/>
                            <w:szCs w:val="20"/>
                          </w:rPr>
                          <w:id w:val="1667748230"/>
                          <w:showingPlcHdr/>
                        </w:sdtPr>
                        <w:sdtEndPr/>
                        <w:sdtContent>
                          <w:r w:rsidR="00F45940" w:rsidRPr="001C7C1A">
                            <w:rPr>
                              <w:rStyle w:val="PlaceholderText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p>
                    <w:p w:rsidR="00F45940" w:rsidRDefault="00F45940" w:rsidP="00F45940"/>
                    <w:p w:rsidR="00F45940" w:rsidRDefault="00F45940" w:rsidP="00F45940"/>
                    <w:p w:rsidR="00D036A2" w:rsidRDefault="00D036A2" w:rsidP="00F45940">
                      <w:pPr>
                        <w:spacing w:after="0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FF4D2E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Preliminary Root Cause(s) </w:t>
                      </w:r>
                    </w:p>
                    <w:sdt>
                      <w:sdtPr>
                        <w:rPr>
                          <w:rFonts w:cs="Calibri"/>
                          <w:sz w:val="20"/>
                          <w:szCs w:val="20"/>
                        </w:rPr>
                        <w:id w:val="1273054744"/>
                        <w:showingPlcHdr/>
                      </w:sdtPr>
                      <w:sdtEndPr/>
                      <w:sdtContent>
                        <w:p w:rsidR="00F45940" w:rsidRPr="001C7C1A" w:rsidRDefault="00F45940" w:rsidP="00F45940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1C7C1A"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  <w:p w:rsidR="00F45940" w:rsidRPr="00FF4D2E" w:rsidRDefault="00F45940" w:rsidP="00F45940">
                      <w:pPr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</w:p>
                    <w:p w:rsidR="00D036A2" w:rsidRDefault="00D036A2" w:rsidP="00D036A2"/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368"/>
      </w:tblGrid>
      <w:tr w:rsidR="000751D7" w:rsidRPr="00BE3CF5" w:rsidTr="005F3A13">
        <w:tc>
          <w:tcPr>
            <w:tcW w:w="4928" w:type="dxa"/>
            <w:tcBorders>
              <w:bottom w:val="single" w:sz="4" w:space="0" w:color="auto"/>
            </w:tcBorders>
          </w:tcPr>
          <w:p w:rsidR="000751D7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  <w:r>
              <w:rPr>
                <w:rFonts w:eastAsia="Times New Roman" w:cs="Calibri"/>
                <w:b/>
                <w:lang w:val="en-US" w:eastAsia="en-US"/>
              </w:rPr>
              <w:t>Preliminary Contributing Factors</w:t>
            </w:r>
          </w:p>
          <w:sdt>
            <w:sdtPr>
              <w:rPr>
                <w:rFonts w:eastAsia="Times New Roman" w:cs="Calibri"/>
                <w:b/>
                <w:lang w:val="en-US" w:eastAsia="en-US"/>
              </w:rPr>
              <w:id w:val="-1718966453"/>
              <w:showingPlcHdr/>
            </w:sdtPr>
            <w:sdtEndPr/>
            <w:sdtContent>
              <w:p w:rsidR="005F3A13" w:rsidRDefault="005F3A13" w:rsidP="00E27C79">
                <w:pPr>
                  <w:tabs>
                    <w:tab w:val="left" w:pos="540"/>
                    <w:tab w:val="left" w:pos="1440"/>
                    <w:tab w:val="left" w:pos="9720"/>
                  </w:tabs>
                  <w:spacing w:after="0" w:line="240" w:lineRule="auto"/>
                  <w:rPr>
                    <w:rFonts w:eastAsia="Times New Roman" w:cs="Calibri"/>
                    <w:b/>
                    <w:lang w:val="en-US" w:eastAsia="en-US"/>
                  </w:rPr>
                </w:pPr>
                <w:r w:rsidRPr="00790648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  <w:r>
              <w:rPr>
                <w:rFonts w:eastAsia="Times New Roman" w:cs="Calibri"/>
                <w:b/>
                <w:lang w:val="en-US" w:eastAsia="en-US"/>
              </w:rPr>
              <w:t>Preliminary Root Cause(s)</w:t>
            </w:r>
          </w:p>
          <w:sdt>
            <w:sdtPr>
              <w:rPr>
                <w:rFonts w:eastAsia="Times New Roman" w:cs="Calibri"/>
                <w:b/>
                <w:lang w:val="en-US" w:eastAsia="en-US"/>
              </w:rPr>
              <w:id w:val="1430466403"/>
              <w:showingPlcHdr/>
            </w:sdtPr>
            <w:sdtEndPr/>
            <w:sdtContent>
              <w:p w:rsidR="005F3A13" w:rsidRDefault="005F3A13" w:rsidP="00E27C79">
                <w:pPr>
                  <w:tabs>
                    <w:tab w:val="left" w:pos="540"/>
                    <w:tab w:val="left" w:pos="1440"/>
                    <w:tab w:val="left" w:pos="9720"/>
                  </w:tabs>
                  <w:spacing w:after="0" w:line="240" w:lineRule="auto"/>
                  <w:rPr>
                    <w:rFonts w:eastAsia="Times New Roman" w:cs="Calibri"/>
                    <w:b/>
                    <w:lang w:val="en-US" w:eastAsia="en-US"/>
                  </w:rPr>
                </w:pPr>
                <w:r w:rsidRPr="00790648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  <w:p w:rsidR="005F3A13" w:rsidRPr="00BE3CF5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</w:p>
        </w:tc>
        <w:tc>
          <w:tcPr>
            <w:tcW w:w="5368" w:type="dxa"/>
          </w:tcPr>
          <w:p w:rsidR="000751D7" w:rsidRP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  <w:r w:rsidRPr="005F3A13">
              <w:rPr>
                <w:rFonts w:eastAsia="Times New Roman" w:cs="Calibri"/>
                <w:b/>
                <w:lang w:val="en-US" w:eastAsia="en-US"/>
              </w:rPr>
              <w:t>Full Contributing Factors</w:t>
            </w:r>
          </w:p>
          <w:sdt>
            <w:sdtPr>
              <w:rPr>
                <w:rFonts w:eastAsia="Times New Roman" w:cs="Calibri"/>
                <w:lang w:val="en-US" w:eastAsia="en-US"/>
              </w:rPr>
              <w:id w:val="1175618413"/>
              <w:showingPlcHdr/>
            </w:sdtPr>
            <w:sdtEndPr/>
            <w:sdtContent>
              <w:p w:rsidR="005F3A13" w:rsidRDefault="005F3A13" w:rsidP="00E27C79">
                <w:pPr>
                  <w:tabs>
                    <w:tab w:val="left" w:pos="540"/>
                    <w:tab w:val="left" w:pos="1440"/>
                    <w:tab w:val="left" w:pos="9720"/>
                  </w:tabs>
                  <w:spacing w:after="0" w:line="240" w:lineRule="auto"/>
                  <w:rPr>
                    <w:rFonts w:eastAsia="Times New Roman" w:cs="Calibri"/>
                    <w:lang w:val="en-US" w:eastAsia="en-US"/>
                  </w:rPr>
                </w:pPr>
                <w:r w:rsidRPr="00790648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lang w:val="en-US" w:eastAsia="en-US"/>
              </w:rPr>
            </w:pPr>
          </w:p>
          <w:p w:rsidR="005F3A13" w:rsidRDefault="005F3A13" w:rsidP="00E27C79">
            <w:pPr>
              <w:tabs>
                <w:tab w:val="left" w:pos="540"/>
                <w:tab w:val="left" w:pos="1440"/>
                <w:tab w:val="left" w:pos="9720"/>
              </w:tabs>
              <w:spacing w:after="0" w:line="240" w:lineRule="auto"/>
              <w:rPr>
                <w:rFonts w:eastAsia="Times New Roman" w:cs="Calibri"/>
                <w:b/>
                <w:lang w:val="en-US" w:eastAsia="en-US"/>
              </w:rPr>
            </w:pPr>
            <w:r w:rsidRPr="005F3A13">
              <w:rPr>
                <w:rFonts w:eastAsia="Times New Roman" w:cs="Calibri"/>
                <w:b/>
                <w:lang w:val="en-US" w:eastAsia="en-US"/>
              </w:rPr>
              <w:t>Full Root Cause(s)</w:t>
            </w:r>
          </w:p>
          <w:sdt>
            <w:sdtPr>
              <w:rPr>
                <w:rFonts w:eastAsia="Times New Roman" w:cs="Calibri"/>
                <w:b/>
                <w:lang w:val="en-US" w:eastAsia="en-US"/>
              </w:rPr>
              <w:id w:val="1159741050"/>
              <w:showingPlcHdr/>
            </w:sdtPr>
            <w:sdtEndPr/>
            <w:sdtContent>
              <w:p w:rsidR="005F3A13" w:rsidRPr="005F3A13" w:rsidRDefault="005F3A13" w:rsidP="00E27C79">
                <w:pPr>
                  <w:tabs>
                    <w:tab w:val="left" w:pos="540"/>
                    <w:tab w:val="left" w:pos="1440"/>
                    <w:tab w:val="left" w:pos="9720"/>
                  </w:tabs>
                  <w:spacing w:after="0" w:line="240" w:lineRule="auto"/>
                  <w:rPr>
                    <w:rFonts w:eastAsia="Times New Roman" w:cs="Calibri"/>
                    <w:b/>
                    <w:lang w:val="en-US" w:eastAsia="en-US"/>
                  </w:rPr>
                </w:pPr>
                <w:r w:rsidRPr="00790648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:rsidR="00D036A2" w:rsidRPr="00BE3CF5" w:rsidRDefault="00D036A2" w:rsidP="00D036A2">
      <w:pPr>
        <w:tabs>
          <w:tab w:val="left" w:pos="360"/>
          <w:tab w:val="left" w:pos="1080"/>
        </w:tabs>
        <w:spacing w:after="0" w:line="240" w:lineRule="auto"/>
        <w:rPr>
          <w:rFonts w:eastAsia="Times New Roman" w:cs="Calibri"/>
          <w:sz w:val="16"/>
          <w:szCs w:val="16"/>
          <w:lang w:val="en-US" w:eastAsia="en-US"/>
        </w:rPr>
      </w:pPr>
    </w:p>
    <w:tbl>
      <w:tblPr>
        <w:tblStyle w:val="TableGrid3"/>
        <w:tblW w:w="9738" w:type="dxa"/>
        <w:tblLook w:val="04A0" w:firstRow="1" w:lastRow="0" w:firstColumn="1" w:lastColumn="0" w:noHBand="0" w:noVBand="1"/>
      </w:tblPr>
      <w:tblGrid>
        <w:gridCol w:w="4786"/>
        <w:gridCol w:w="1843"/>
        <w:gridCol w:w="1417"/>
        <w:gridCol w:w="1692"/>
      </w:tblGrid>
      <w:tr w:rsidR="00D036A2" w:rsidRPr="00BE3CF5" w:rsidTr="00230435">
        <w:tc>
          <w:tcPr>
            <w:tcW w:w="4786" w:type="dxa"/>
          </w:tcPr>
          <w:p w:rsidR="00D036A2" w:rsidRPr="00BE3CF5" w:rsidRDefault="00D036A2" w:rsidP="002471FD">
            <w:pPr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Preliminary Corrective</w:t>
            </w:r>
            <w:r w:rsidRPr="00BE3CF5">
              <w:rPr>
                <w:rFonts w:asciiTheme="minorHAnsi" w:hAnsiTheme="minorHAnsi" w:cs="Calibri"/>
                <w:b/>
              </w:rPr>
              <w:t xml:space="preserve"> Actions </w:t>
            </w:r>
          </w:p>
          <w:p w:rsidR="00D036A2" w:rsidRPr="00BE3CF5" w:rsidRDefault="00D036A2" w:rsidP="002471FD">
            <w:pPr>
              <w:rPr>
                <w:rFonts w:asciiTheme="minorHAnsi" w:hAnsiTheme="minorHAnsi" w:cs="Calibri"/>
                <w:b/>
              </w:rPr>
            </w:pPr>
          </w:p>
        </w:tc>
        <w:tc>
          <w:tcPr>
            <w:tcW w:w="1843" w:type="dxa"/>
          </w:tcPr>
          <w:p w:rsidR="00D036A2" w:rsidRPr="00BE3CF5" w:rsidRDefault="00D036A2" w:rsidP="002471FD">
            <w:pPr>
              <w:rPr>
                <w:rFonts w:asciiTheme="minorHAnsi" w:hAnsiTheme="minorHAnsi" w:cs="Calibri"/>
                <w:b/>
              </w:rPr>
            </w:pPr>
            <w:r w:rsidRPr="00BE3CF5">
              <w:rPr>
                <w:rFonts w:asciiTheme="minorHAnsi" w:hAnsiTheme="minorHAnsi" w:cs="Calibri"/>
                <w:b/>
              </w:rPr>
              <w:t>Person Responsible</w:t>
            </w:r>
          </w:p>
        </w:tc>
        <w:tc>
          <w:tcPr>
            <w:tcW w:w="1417" w:type="dxa"/>
          </w:tcPr>
          <w:p w:rsidR="00D036A2" w:rsidRPr="00BE3CF5" w:rsidRDefault="00D036A2" w:rsidP="002471FD">
            <w:pPr>
              <w:rPr>
                <w:rFonts w:asciiTheme="minorHAnsi" w:hAnsiTheme="minorHAnsi" w:cs="Calibri"/>
                <w:b/>
              </w:rPr>
            </w:pPr>
            <w:r w:rsidRPr="00BE3CF5">
              <w:rPr>
                <w:rFonts w:asciiTheme="minorHAnsi" w:hAnsiTheme="minorHAnsi" w:cs="Calibri"/>
                <w:b/>
              </w:rPr>
              <w:t>Action Date</w:t>
            </w:r>
          </w:p>
        </w:tc>
        <w:tc>
          <w:tcPr>
            <w:tcW w:w="1692" w:type="dxa"/>
          </w:tcPr>
          <w:p w:rsidR="00D036A2" w:rsidRPr="00BE3CF5" w:rsidRDefault="00D036A2" w:rsidP="002471FD">
            <w:pPr>
              <w:rPr>
                <w:rFonts w:asciiTheme="minorHAnsi" w:hAnsiTheme="minorHAnsi" w:cs="Calibri"/>
                <w:b/>
              </w:rPr>
            </w:pPr>
            <w:r w:rsidRPr="00BE3CF5">
              <w:rPr>
                <w:rFonts w:asciiTheme="minorHAnsi" w:hAnsiTheme="minorHAnsi" w:cs="Calibri"/>
                <w:b/>
              </w:rPr>
              <w:t>Status</w:t>
            </w:r>
          </w:p>
        </w:tc>
      </w:tr>
      <w:tr w:rsidR="00D036A2" w:rsidRPr="00BE3CF5" w:rsidTr="00A73CBD">
        <w:trPr>
          <w:trHeight w:val="308"/>
        </w:trPr>
        <w:tc>
          <w:tcPr>
            <w:tcW w:w="4786" w:type="dxa"/>
          </w:tcPr>
          <w:p w:rsidR="00D036A2" w:rsidRPr="005548AA" w:rsidRDefault="00D036A2" w:rsidP="002471FD">
            <w:pPr>
              <w:rPr>
                <w:rFonts w:asciiTheme="minorHAnsi" w:hAnsiTheme="minorHAnsi" w:cs="Calibri"/>
              </w:rPr>
            </w:pPr>
            <w:r w:rsidRPr="005548AA">
              <w:rPr>
                <w:rFonts w:asciiTheme="minorHAnsi" w:hAnsiTheme="minorHAnsi" w:cs="Calibri"/>
              </w:rPr>
              <w:t>1.</w:t>
            </w:r>
            <w:r w:rsidR="00230435">
              <w:rPr>
                <w:rFonts w:asciiTheme="minorHAnsi" w:hAnsiTheme="minorHAnsi" w:cs="Calibri"/>
              </w:rPr>
              <w:t xml:space="preserve"> </w:t>
            </w:r>
            <w:sdt>
              <w:sdtPr>
                <w:rPr>
                  <w:rFonts w:cs="Calibri"/>
                </w:rPr>
                <w:id w:val="228736348"/>
                <w:showingPlcHdr/>
              </w:sdtPr>
              <w:sdtEndPr/>
              <w:sdtContent>
                <w:r w:rsidR="00F45940" w:rsidRPr="001C7C1A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  <w:sdt>
          <w:sdtPr>
            <w:rPr>
              <w:rFonts w:cs="Calibri"/>
            </w:rPr>
            <w:id w:val="586505910"/>
            <w:showingPlcHdr/>
          </w:sdtPr>
          <w:sdtEndPr/>
          <w:sdtContent>
            <w:tc>
              <w:tcPr>
                <w:tcW w:w="1843" w:type="dxa"/>
              </w:tcPr>
              <w:p w:rsidR="00D036A2" w:rsidRPr="001C7C1A" w:rsidRDefault="00230435" w:rsidP="00230435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</w:rPr>
                  <w:t>Click to enter text.</w:t>
                </w:r>
              </w:p>
            </w:tc>
          </w:sdtContent>
        </w:sdt>
        <w:sdt>
          <w:sdtPr>
            <w:rPr>
              <w:rFonts w:cs="Calibri"/>
            </w:rPr>
            <w:id w:val="-2065863490"/>
            <w:showingPlcHdr/>
            <w:date>
              <w:dateFormat w:val="MM/dd/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1417" w:type="dxa"/>
              </w:tcPr>
              <w:p w:rsidR="00D036A2" w:rsidRPr="001C7C1A" w:rsidRDefault="00230435" w:rsidP="00230435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  <w:sz w:val="16"/>
                    <w:szCs w:val="16"/>
                  </w:rPr>
                  <w:t>Click to pick date.</w:t>
                </w:r>
              </w:p>
            </w:tc>
          </w:sdtContent>
        </w:sdt>
        <w:sdt>
          <w:sdtPr>
            <w:rPr>
              <w:rFonts w:cs="Calibri"/>
              <w:sz w:val="18"/>
              <w:szCs w:val="18"/>
            </w:rPr>
            <w:id w:val="1289556922"/>
            <w:showingPlcHdr/>
          </w:sdtPr>
          <w:sdtEndPr/>
          <w:sdtContent>
            <w:tc>
              <w:tcPr>
                <w:tcW w:w="1692" w:type="dxa"/>
              </w:tcPr>
              <w:p w:rsidR="00D036A2" w:rsidRPr="00803BFE" w:rsidRDefault="00230435" w:rsidP="001C7C1A">
                <w:pPr>
                  <w:rPr>
                    <w:rFonts w:asciiTheme="minorHAnsi" w:hAnsiTheme="minorHAnsi" w:cs="Calibri"/>
                    <w:sz w:val="18"/>
                    <w:szCs w:val="18"/>
                  </w:rPr>
                </w:pPr>
                <w:r w:rsidRPr="00803BFE">
                  <w:rPr>
                    <w:rStyle w:val="PlaceholderText"/>
                    <w:rFonts w:asciiTheme="minorHAnsi" w:hAnsiTheme="minorHAnsi"/>
                    <w:sz w:val="18"/>
                    <w:szCs w:val="18"/>
                  </w:rPr>
                  <w:t>Click to enter text.</w:t>
                </w:r>
              </w:p>
            </w:tc>
          </w:sdtContent>
        </w:sdt>
      </w:tr>
      <w:tr w:rsidR="00D036A2" w:rsidRPr="00BE3CF5" w:rsidTr="00230435">
        <w:tc>
          <w:tcPr>
            <w:tcW w:w="4786" w:type="dxa"/>
          </w:tcPr>
          <w:p w:rsidR="00D036A2" w:rsidRPr="005548AA" w:rsidRDefault="00D036A2" w:rsidP="002471FD">
            <w:pPr>
              <w:rPr>
                <w:rFonts w:asciiTheme="minorHAnsi" w:hAnsiTheme="minorHAnsi" w:cs="Calibri"/>
              </w:rPr>
            </w:pPr>
            <w:r w:rsidRPr="005548AA">
              <w:rPr>
                <w:rFonts w:asciiTheme="minorHAnsi" w:hAnsiTheme="minorHAnsi" w:cs="Calibri"/>
              </w:rPr>
              <w:t>2.</w:t>
            </w:r>
            <w:r w:rsidR="00230435">
              <w:rPr>
                <w:rFonts w:asciiTheme="minorHAnsi" w:hAnsiTheme="minorHAnsi" w:cs="Calibri"/>
              </w:rPr>
              <w:t xml:space="preserve"> </w:t>
            </w:r>
            <w:sdt>
              <w:sdtPr>
                <w:rPr>
                  <w:rFonts w:cs="Calibri"/>
                </w:rPr>
                <w:id w:val="404893476"/>
                <w:showingPlcHdr/>
              </w:sdtPr>
              <w:sdtEndPr/>
              <w:sdtContent>
                <w:r w:rsidR="00230435" w:rsidRPr="001C7C1A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  <w:sdt>
          <w:sdtPr>
            <w:rPr>
              <w:rFonts w:cs="Calibri"/>
            </w:rPr>
            <w:id w:val="-1129013726"/>
            <w:showingPlcHdr/>
          </w:sdtPr>
          <w:sdtEndPr/>
          <w:sdtContent>
            <w:tc>
              <w:tcPr>
                <w:tcW w:w="1843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</w:rPr>
                  <w:t>Click to enter text.</w:t>
                </w:r>
              </w:p>
            </w:tc>
          </w:sdtContent>
        </w:sdt>
        <w:sdt>
          <w:sdtPr>
            <w:rPr>
              <w:rFonts w:cs="Calibri"/>
            </w:rPr>
            <w:id w:val="1162200239"/>
            <w:showingPlcHdr/>
            <w:date>
              <w:dateFormat w:val="MM/dd/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1417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  <w:sz w:val="28"/>
                    <w:szCs w:val="28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  <w:sz w:val="16"/>
                    <w:szCs w:val="16"/>
                  </w:rPr>
                  <w:t>Click to pick date.</w:t>
                </w:r>
              </w:p>
            </w:tc>
          </w:sdtContent>
        </w:sdt>
        <w:sdt>
          <w:sdtPr>
            <w:rPr>
              <w:rFonts w:cs="Calibri"/>
              <w:sz w:val="18"/>
              <w:szCs w:val="18"/>
            </w:rPr>
            <w:id w:val="-636800084"/>
            <w:showingPlcHdr/>
          </w:sdtPr>
          <w:sdtEndPr/>
          <w:sdtContent>
            <w:tc>
              <w:tcPr>
                <w:tcW w:w="1692" w:type="dxa"/>
              </w:tcPr>
              <w:p w:rsidR="00D036A2" w:rsidRPr="002A182C" w:rsidRDefault="00230435" w:rsidP="001C7C1A">
                <w:pPr>
                  <w:rPr>
                    <w:rFonts w:asciiTheme="minorHAnsi" w:hAnsiTheme="minorHAnsi" w:cs="Calibri"/>
                    <w:sz w:val="18"/>
                    <w:szCs w:val="18"/>
                  </w:rPr>
                </w:pPr>
                <w:r w:rsidRPr="002A182C">
                  <w:rPr>
                    <w:rStyle w:val="PlaceholderText"/>
                    <w:rFonts w:asciiTheme="minorHAnsi" w:hAnsiTheme="minorHAnsi"/>
                    <w:sz w:val="18"/>
                    <w:szCs w:val="18"/>
                  </w:rPr>
                  <w:t>Click to enter text.</w:t>
                </w:r>
              </w:p>
            </w:tc>
          </w:sdtContent>
        </w:sdt>
      </w:tr>
      <w:tr w:rsidR="00D036A2" w:rsidRPr="00BE3CF5" w:rsidTr="00230435">
        <w:tc>
          <w:tcPr>
            <w:tcW w:w="4786" w:type="dxa"/>
          </w:tcPr>
          <w:p w:rsidR="00D036A2" w:rsidRPr="005548AA" w:rsidRDefault="00D036A2" w:rsidP="002471FD">
            <w:pPr>
              <w:rPr>
                <w:rFonts w:asciiTheme="minorHAnsi" w:hAnsiTheme="minorHAnsi" w:cs="Calibri"/>
              </w:rPr>
            </w:pPr>
            <w:r w:rsidRPr="005548AA">
              <w:rPr>
                <w:rFonts w:asciiTheme="minorHAnsi" w:hAnsiTheme="minorHAnsi" w:cs="Calibri"/>
              </w:rPr>
              <w:t>3.</w:t>
            </w:r>
            <w:r w:rsidR="00230435">
              <w:rPr>
                <w:rFonts w:asciiTheme="minorHAnsi" w:hAnsiTheme="minorHAnsi" w:cs="Calibri"/>
              </w:rPr>
              <w:t xml:space="preserve"> </w:t>
            </w:r>
            <w:sdt>
              <w:sdtPr>
                <w:rPr>
                  <w:rFonts w:cs="Calibri"/>
                </w:rPr>
                <w:id w:val="1236824223"/>
                <w:showingPlcHdr/>
              </w:sdtPr>
              <w:sdtEndPr/>
              <w:sdtContent>
                <w:r w:rsidR="00230435" w:rsidRPr="001C7C1A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  <w:sdt>
          <w:sdtPr>
            <w:rPr>
              <w:rFonts w:cs="Calibri"/>
            </w:rPr>
            <w:id w:val="537013055"/>
            <w:showingPlcHdr/>
          </w:sdtPr>
          <w:sdtEndPr/>
          <w:sdtContent>
            <w:tc>
              <w:tcPr>
                <w:tcW w:w="1843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</w:rPr>
                  <w:t>Click to enter text.</w:t>
                </w:r>
              </w:p>
            </w:tc>
          </w:sdtContent>
        </w:sdt>
        <w:sdt>
          <w:sdtPr>
            <w:rPr>
              <w:rFonts w:cs="Calibri"/>
            </w:rPr>
            <w:id w:val="1707905901"/>
            <w:showingPlcHdr/>
            <w:date>
              <w:dateFormat w:val="MM/dd/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1417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  <w:sz w:val="28"/>
                    <w:szCs w:val="28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  <w:sz w:val="16"/>
                    <w:szCs w:val="16"/>
                  </w:rPr>
                  <w:t>Click to pick date.</w:t>
                </w:r>
              </w:p>
            </w:tc>
          </w:sdtContent>
        </w:sdt>
        <w:sdt>
          <w:sdtPr>
            <w:rPr>
              <w:rFonts w:cs="Calibri"/>
              <w:sz w:val="18"/>
              <w:szCs w:val="18"/>
            </w:rPr>
            <w:id w:val="-1452088056"/>
            <w:showingPlcHdr/>
          </w:sdtPr>
          <w:sdtEndPr/>
          <w:sdtContent>
            <w:tc>
              <w:tcPr>
                <w:tcW w:w="1692" w:type="dxa"/>
              </w:tcPr>
              <w:p w:rsidR="00D036A2" w:rsidRPr="004615DC" w:rsidRDefault="00230435" w:rsidP="001C7C1A">
                <w:pPr>
                  <w:rPr>
                    <w:rFonts w:asciiTheme="minorHAnsi" w:hAnsiTheme="minorHAnsi" w:cs="Calibri"/>
                    <w:sz w:val="18"/>
                    <w:szCs w:val="18"/>
                  </w:rPr>
                </w:pPr>
                <w:r w:rsidRPr="004615DC">
                  <w:rPr>
                    <w:rStyle w:val="PlaceholderText"/>
                    <w:rFonts w:asciiTheme="minorHAnsi" w:hAnsiTheme="minorHAnsi"/>
                    <w:sz w:val="18"/>
                    <w:szCs w:val="18"/>
                  </w:rPr>
                  <w:t>Click to enter text.</w:t>
                </w:r>
              </w:p>
            </w:tc>
          </w:sdtContent>
        </w:sdt>
      </w:tr>
      <w:tr w:rsidR="00D036A2" w:rsidRPr="00BE3CF5" w:rsidTr="00230435">
        <w:tc>
          <w:tcPr>
            <w:tcW w:w="4786" w:type="dxa"/>
          </w:tcPr>
          <w:p w:rsidR="00D036A2" w:rsidRPr="005548AA" w:rsidRDefault="00D036A2" w:rsidP="002471FD">
            <w:pPr>
              <w:rPr>
                <w:rFonts w:asciiTheme="minorHAnsi" w:hAnsiTheme="minorHAnsi" w:cs="Calibri"/>
              </w:rPr>
            </w:pPr>
            <w:r w:rsidRPr="005548AA">
              <w:rPr>
                <w:rFonts w:asciiTheme="minorHAnsi" w:hAnsiTheme="minorHAnsi" w:cs="Calibri"/>
              </w:rPr>
              <w:t>4.</w:t>
            </w:r>
            <w:r w:rsidR="00230435">
              <w:rPr>
                <w:rFonts w:asciiTheme="minorHAnsi" w:hAnsiTheme="minorHAnsi" w:cs="Calibri"/>
              </w:rPr>
              <w:t xml:space="preserve"> </w:t>
            </w:r>
            <w:sdt>
              <w:sdtPr>
                <w:rPr>
                  <w:rFonts w:cs="Calibri"/>
                </w:rPr>
                <w:id w:val="1523746683"/>
                <w:showingPlcHdr/>
              </w:sdtPr>
              <w:sdtEndPr/>
              <w:sdtContent>
                <w:r w:rsidR="00230435" w:rsidRPr="001C7C1A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  <w:sdt>
          <w:sdtPr>
            <w:rPr>
              <w:rFonts w:cs="Calibri"/>
            </w:rPr>
            <w:id w:val="-731081901"/>
            <w:showingPlcHdr/>
          </w:sdtPr>
          <w:sdtEndPr/>
          <w:sdtContent>
            <w:tc>
              <w:tcPr>
                <w:tcW w:w="1843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</w:rPr>
                  <w:t>Click to enter text.</w:t>
                </w:r>
              </w:p>
            </w:tc>
          </w:sdtContent>
        </w:sdt>
        <w:sdt>
          <w:sdtPr>
            <w:rPr>
              <w:rFonts w:cs="Calibri"/>
            </w:rPr>
            <w:id w:val="-970824906"/>
            <w:showingPlcHdr/>
            <w:date>
              <w:dateFormat w:val="MM/dd/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1417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  <w:sz w:val="28"/>
                    <w:szCs w:val="28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  <w:sz w:val="16"/>
                    <w:szCs w:val="16"/>
                  </w:rPr>
                  <w:t>Click to pick date.</w:t>
                </w:r>
              </w:p>
            </w:tc>
          </w:sdtContent>
        </w:sdt>
        <w:sdt>
          <w:sdtPr>
            <w:rPr>
              <w:rFonts w:cs="Calibri"/>
              <w:sz w:val="18"/>
              <w:szCs w:val="18"/>
            </w:rPr>
            <w:id w:val="-193843384"/>
            <w:showingPlcHdr/>
          </w:sdtPr>
          <w:sdtEndPr/>
          <w:sdtContent>
            <w:tc>
              <w:tcPr>
                <w:tcW w:w="1692" w:type="dxa"/>
              </w:tcPr>
              <w:p w:rsidR="00D036A2" w:rsidRPr="00803BFE" w:rsidRDefault="00230435" w:rsidP="001C7C1A">
                <w:pPr>
                  <w:rPr>
                    <w:rFonts w:asciiTheme="minorHAnsi" w:hAnsiTheme="minorHAnsi" w:cs="Calibri"/>
                    <w:sz w:val="18"/>
                    <w:szCs w:val="18"/>
                  </w:rPr>
                </w:pPr>
                <w:r w:rsidRPr="00803BFE">
                  <w:rPr>
                    <w:rStyle w:val="PlaceholderText"/>
                    <w:rFonts w:asciiTheme="minorHAnsi" w:hAnsiTheme="minorHAnsi"/>
                    <w:sz w:val="18"/>
                    <w:szCs w:val="18"/>
                  </w:rPr>
                  <w:t>Click to enter text.</w:t>
                </w:r>
              </w:p>
            </w:tc>
          </w:sdtContent>
        </w:sdt>
      </w:tr>
      <w:tr w:rsidR="00D036A2" w:rsidRPr="00BE3CF5" w:rsidTr="00230435">
        <w:tc>
          <w:tcPr>
            <w:tcW w:w="4786" w:type="dxa"/>
          </w:tcPr>
          <w:p w:rsidR="00D036A2" w:rsidRPr="0077564C" w:rsidRDefault="00D036A2" w:rsidP="002471FD">
            <w:pPr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 xml:space="preserve">Full Corrective Actions </w:t>
            </w:r>
          </w:p>
        </w:tc>
        <w:tc>
          <w:tcPr>
            <w:tcW w:w="1843" w:type="dxa"/>
          </w:tcPr>
          <w:p w:rsidR="00D036A2" w:rsidRPr="00BE3CF5" w:rsidRDefault="00D036A2" w:rsidP="00005FF9">
            <w:pPr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1417" w:type="dxa"/>
          </w:tcPr>
          <w:p w:rsidR="00D036A2" w:rsidRPr="00BE3CF5" w:rsidRDefault="00D036A2" w:rsidP="00005FF9">
            <w:pPr>
              <w:rPr>
                <w:rFonts w:asciiTheme="minorHAnsi" w:hAnsiTheme="minorHAnsi" w:cs="Calibri"/>
                <w:sz w:val="28"/>
                <w:szCs w:val="28"/>
              </w:rPr>
            </w:pPr>
          </w:p>
        </w:tc>
        <w:tc>
          <w:tcPr>
            <w:tcW w:w="1692" w:type="dxa"/>
          </w:tcPr>
          <w:p w:rsidR="00D036A2" w:rsidRPr="00BE3CF5" w:rsidRDefault="00D036A2" w:rsidP="00005FF9">
            <w:pPr>
              <w:rPr>
                <w:rFonts w:asciiTheme="minorHAnsi" w:hAnsiTheme="minorHAnsi" w:cs="Calibri"/>
                <w:sz w:val="28"/>
                <w:szCs w:val="28"/>
              </w:rPr>
            </w:pPr>
          </w:p>
        </w:tc>
      </w:tr>
      <w:tr w:rsidR="00D036A2" w:rsidRPr="00BE3CF5" w:rsidTr="00230435">
        <w:tc>
          <w:tcPr>
            <w:tcW w:w="4786" w:type="dxa"/>
          </w:tcPr>
          <w:p w:rsidR="00D036A2" w:rsidRPr="005548AA" w:rsidRDefault="00D036A2" w:rsidP="002471FD">
            <w:pPr>
              <w:rPr>
                <w:rFonts w:asciiTheme="minorHAnsi" w:hAnsiTheme="minorHAnsi" w:cs="Calibri"/>
              </w:rPr>
            </w:pPr>
            <w:r w:rsidRPr="005548AA">
              <w:rPr>
                <w:rFonts w:asciiTheme="minorHAnsi" w:hAnsiTheme="minorHAnsi" w:cs="Calibri"/>
              </w:rPr>
              <w:t>1.</w:t>
            </w:r>
            <w:r w:rsidR="00230435">
              <w:rPr>
                <w:rFonts w:asciiTheme="minorHAnsi" w:hAnsiTheme="minorHAnsi" w:cs="Calibri"/>
              </w:rPr>
              <w:t xml:space="preserve"> </w:t>
            </w:r>
            <w:sdt>
              <w:sdtPr>
                <w:rPr>
                  <w:rFonts w:cs="Calibri"/>
                </w:rPr>
                <w:id w:val="-649360756"/>
                <w:showingPlcHdr/>
              </w:sdtPr>
              <w:sdtEndPr/>
              <w:sdtContent>
                <w:r w:rsidR="00230435" w:rsidRPr="004615D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  <w:sdt>
          <w:sdtPr>
            <w:rPr>
              <w:rFonts w:cs="Calibri"/>
            </w:rPr>
            <w:id w:val="-284880850"/>
            <w:showingPlcHdr/>
          </w:sdtPr>
          <w:sdtEndPr/>
          <w:sdtContent>
            <w:tc>
              <w:tcPr>
                <w:tcW w:w="1843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</w:rPr>
                  <w:t>Click to enter text.</w:t>
                </w:r>
              </w:p>
            </w:tc>
          </w:sdtContent>
        </w:sdt>
        <w:sdt>
          <w:sdtPr>
            <w:rPr>
              <w:rFonts w:cs="Calibri"/>
            </w:rPr>
            <w:id w:val="154188443"/>
            <w:showingPlcHdr/>
            <w:date>
              <w:dateFormat w:val="MM/dd/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1417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  <w:sz w:val="28"/>
                    <w:szCs w:val="28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  <w:sz w:val="16"/>
                    <w:szCs w:val="16"/>
                  </w:rPr>
                  <w:t>Click to pick date.</w:t>
                </w:r>
              </w:p>
            </w:tc>
          </w:sdtContent>
        </w:sdt>
        <w:sdt>
          <w:sdtPr>
            <w:rPr>
              <w:rFonts w:cs="Calibri"/>
              <w:sz w:val="18"/>
              <w:szCs w:val="18"/>
            </w:rPr>
            <w:id w:val="754328513"/>
            <w:showingPlcHdr/>
          </w:sdtPr>
          <w:sdtEndPr/>
          <w:sdtContent>
            <w:tc>
              <w:tcPr>
                <w:tcW w:w="1692" w:type="dxa"/>
              </w:tcPr>
              <w:p w:rsidR="00D036A2" w:rsidRPr="004615DC" w:rsidRDefault="00230435" w:rsidP="001C7C1A">
                <w:pPr>
                  <w:rPr>
                    <w:rFonts w:asciiTheme="minorHAnsi" w:hAnsiTheme="minorHAnsi" w:cs="Calibri"/>
                    <w:sz w:val="18"/>
                    <w:szCs w:val="18"/>
                  </w:rPr>
                </w:pPr>
                <w:r w:rsidRPr="004615DC">
                  <w:rPr>
                    <w:rStyle w:val="PlaceholderText"/>
                    <w:rFonts w:asciiTheme="minorHAnsi" w:hAnsiTheme="minorHAnsi"/>
                    <w:sz w:val="18"/>
                    <w:szCs w:val="18"/>
                  </w:rPr>
                  <w:t>Click to enter text.</w:t>
                </w:r>
              </w:p>
            </w:tc>
          </w:sdtContent>
        </w:sdt>
      </w:tr>
      <w:tr w:rsidR="00D036A2" w:rsidRPr="00BE3CF5" w:rsidTr="00230435">
        <w:tc>
          <w:tcPr>
            <w:tcW w:w="4786" w:type="dxa"/>
          </w:tcPr>
          <w:p w:rsidR="00D036A2" w:rsidRPr="005548AA" w:rsidRDefault="00D036A2" w:rsidP="002471FD">
            <w:pPr>
              <w:rPr>
                <w:rFonts w:asciiTheme="minorHAnsi" w:hAnsiTheme="minorHAnsi" w:cs="Calibri"/>
              </w:rPr>
            </w:pPr>
            <w:r w:rsidRPr="005548AA">
              <w:rPr>
                <w:rFonts w:asciiTheme="minorHAnsi" w:hAnsiTheme="minorHAnsi" w:cs="Calibri"/>
              </w:rPr>
              <w:t>2.</w:t>
            </w:r>
            <w:r w:rsidR="00230435">
              <w:rPr>
                <w:rFonts w:asciiTheme="minorHAnsi" w:hAnsiTheme="minorHAnsi" w:cs="Calibri"/>
              </w:rPr>
              <w:t xml:space="preserve"> </w:t>
            </w:r>
            <w:sdt>
              <w:sdtPr>
                <w:rPr>
                  <w:rFonts w:cs="Calibri"/>
                </w:rPr>
                <w:id w:val="635843485"/>
                <w:showingPlcHdr/>
              </w:sdtPr>
              <w:sdtEndPr/>
              <w:sdtContent>
                <w:r w:rsidR="00230435" w:rsidRPr="004615D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  <w:sdt>
          <w:sdtPr>
            <w:rPr>
              <w:rFonts w:cs="Calibri"/>
            </w:rPr>
            <w:id w:val="744226185"/>
            <w:showingPlcHdr/>
          </w:sdtPr>
          <w:sdtEndPr/>
          <w:sdtContent>
            <w:tc>
              <w:tcPr>
                <w:tcW w:w="1843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</w:rPr>
                  <w:t>Click to enter text.</w:t>
                </w:r>
              </w:p>
            </w:tc>
          </w:sdtContent>
        </w:sdt>
        <w:sdt>
          <w:sdtPr>
            <w:rPr>
              <w:rFonts w:cs="Calibri"/>
            </w:rPr>
            <w:id w:val="-655302786"/>
            <w:showingPlcHdr/>
            <w:date>
              <w:dateFormat w:val="MM/dd/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1417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  <w:sz w:val="28"/>
                    <w:szCs w:val="28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  <w:sz w:val="16"/>
                    <w:szCs w:val="16"/>
                  </w:rPr>
                  <w:t>Click to pick date.</w:t>
                </w:r>
              </w:p>
            </w:tc>
          </w:sdtContent>
        </w:sdt>
        <w:sdt>
          <w:sdtPr>
            <w:rPr>
              <w:rFonts w:cs="Calibri"/>
              <w:sz w:val="18"/>
              <w:szCs w:val="18"/>
            </w:rPr>
            <w:id w:val="-931282262"/>
            <w:showingPlcHdr/>
          </w:sdtPr>
          <w:sdtEndPr/>
          <w:sdtContent>
            <w:tc>
              <w:tcPr>
                <w:tcW w:w="1692" w:type="dxa"/>
              </w:tcPr>
              <w:p w:rsidR="00D036A2" w:rsidRPr="00803BFE" w:rsidRDefault="00230435" w:rsidP="001C7C1A">
                <w:pPr>
                  <w:rPr>
                    <w:rFonts w:asciiTheme="minorHAnsi" w:hAnsiTheme="minorHAnsi" w:cs="Calibri"/>
                    <w:sz w:val="18"/>
                    <w:szCs w:val="18"/>
                  </w:rPr>
                </w:pPr>
                <w:r w:rsidRPr="00803BFE">
                  <w:rPr>
                    <w:rStyle w:val="PlaceholderText"/>
                    <w:rFonts w:asciiTheme="minorHAnsi" w:hAnsiTheme="minorHAnsi"/>
                    <w:sz w:val="18"/>
                    <w:szCs w:val="18"/>
                  </w:rPr>
                  <w:t>Click to enter text.</w:t>
                </w:r>
              </w:p>
            </w:tc>
          </w:sdtContent>
        </w:sdt>
      </w:tr>
      <w:tr w:rsidR="00D036A2" w:rsidRPr="00BE3CF5" w:rsidTr="00230435">
        <w:tc>
          <w:tcPr>
            <w:tcW w:w="4786" w:type="dxa"/>
          </w:tcPr>
          <w:p w:rsidR="00D036A2" w:rsidRPr="005548AA" w:rsidRDefault="00D036A2" w:rsidP="002471FD">
            <w:pPr>
              <w:rPr>
                <w:rFonts w:asciiTheme="minorHAnsi" w:hAnsiTheme="minorHAnsi" w:cs="Calibri"/>
              </w:rPr>
            </w:pPr>
            <w:r w:rsidRPr="005548AA">
              <w:rPr>
                <w:rFonts w:asciiTheme="minorHAnsi" w:hAnsiTheme="minorHAnsi" w:cs="Calibri"/>
              </w:rPr>
              <w:t>3.</w:t>
            </w:r>
            <w:r w:rsidR="00230435">
              <w:rPr>
                <w:rFonts w:asciiTheme="minorHAnsi" w:hAnsiTheme="minorHAnsi" w:cs="Calibri"/>
              </w:rPr>
              <w:t xml:space="preserve"> </w:t>
            </w:r>
            <w:sdt>
              <w:sdtPr>
                <w:rPr>
                  <w:rFonts w:cs="Calibri"/>
                </w:rPr>
                <w:id w:val="-509986339"/>
                <w:showingPlcHdr/>
              </w:sdtPr>
              <w:sdtEndPr/>
              <w:sdtContent>
                <w:r w:rsidR="00230435" w:rsidRPr="004615D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  <w:sdt>
          <w:sdtPr>
            <w:rPr>
              <w:rFonts w:cs="Calibri"/>
            </w:rPr>
            <w:id w:val="1749917471"/>
            <w:showingPlcHdr/>
          </w:sdtPr>
          <w:sdtEndPr/>
          <w:sdtContent>
            <w:tc>
              <w:tcPr>
                <w:tcW w:w="1843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</w:rPr>
                  <w:t>Click to enter text.</w:t>
                </w:r>
              </w:p>
            </w:tc>
          </w:sdtContent>
        </w:sdt>
        <w:sdt>
          <w:sdtPr>
            <w:rPr>
              <w:rFonts w:cs="Calibri"/>
            </w:rPr>
            <w:id w:val="-228007907"/>
            <w:showingPlcHdr/>
            <w:date>
              <w:dateFormat w:val="MM/dd/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1417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  <w:sz w:val="28"/>
                    <w:szCs w:val="28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  <w:sz w:val="16"/>
                    <w:szCs w:val="16"/>
                  </w:rPr>
                  <w:t>Click to pick date.</w:t>
                </w:r>
              </w:p>
            </w:tc>
          </w:sdtContent>
        </w:sdt>
        <w:sdt>
          <w:sdtPr>
            <w:rPr>
              <w:rFonts w:cs="Calibri"/>
              <w:sz w:val="18"/>
              <w:szCs w:val="18"/>
            </w:rPr>
            <w:id w:val="-1140573519"/>
            <w:showingPlcHdr/>
          </w:sdtPr>
          <w:sdtEndPr/>
          <w:sdtContent>
            <w:tc>
              <w:tcPr>
                <w:tcW w:w="1692" w:type="dxa"/>
              </w:tcPr>
              <w:p w:rsidR="00D036A2" w:rsidRPr="004615DC" w:rsidRDefault="00230435" w:rsidP="001C7C1A">
                <w:pPr>
                  <w:rPr>
                    <w:rFonts w:asciiTheme="minorHAnsi" w:hAnsiTheme="minorHAnsi" w:cs="Calibri"/>
                    <w:sz w:val="18"/>
                    <w:szCs w:val="18"/>
                  </w:rPr>
                </w:pPr>
                <w:r w:rsidRPr="004615DC">
                  <w:rPr>
                    <w:rStyle w:val="PlaceholderText"/>
                    <w:rFonts w:asciiTheme="minorHAnsi" w:hAnsiTheme="minorHAnsi"/>
                    <w:sz w:val="18"/>
                    <w:szCs w:val="18"/>
                  </w:rPr>
                  <w:t>Click to enter text.</w:t>
                </w:r>
              </w:p>
            </w:tc>
          </w:sdtContent>
        </w:sdt>
      </w:tr>
      <w:tr w:rsidR="00D036A2" w:rsidRPr="00BE3CF5" w:rsidTr="00230435">
        <w:tc>
          <w:tcPr>
            <w:tcW w:w="4786" w:type="dxa"/>
          </w:tcPr>
          <w:p w:rsidR="00D036A2" w:rsidRPr="005548AA" w:rsidRDefault="00D036A2" w:rsidP="002471FD">
            <w:pPr>
              <w:rPr>
                <w:rFonts w:asciiTheme="minorHAnsi" w:hAnsiTheme="minorHAnsi" w:cs="Calibri"/>
              </w:rPr>
            </w:pPr>
            <w:r w:rsidRPr="005548AA">
              <w:rPr>
                <w:rFonts w:asciiTheme="minorHAnsi" w:hAnsiTheme="minorHAnsi" w:cs="Calibri"/>
              </w:rPr>
              <w:t>4.</w:t>
            </w:r>
            <w:r w:rsidR="00230435">
              <w:rPr>
                <w:rFonts w:asciiTheme="minorHAnsi" w:hAnsiTheme="minorHAnsi" w:cs="Calibri"/>
              </w:rPr>
              <w:t xml:space="preserve"> </w:t>
            </w:r>
            <w:sdt>
              <w:sdtPr>
                <w:rPr>
                  <w:rFonts w:cs="Calibri"/>
                </w:rPr>
                <w:id w:val="1132294513"/>
                <w:showingPlcHdr/>
              </w:sdtPr>
              <w:sdtEndPr/>
              <w:sdtContent>
                <w:r w:rsidR="00230435" w:rsidRPr="004615DC">
                  <w:rPr>
                    <w:rStyle w:val="PlaceholderText"/>
                    <w:rFonts w:asciiTheme="minorHAnsi" w:hAnsiTheme="minorHAnsi"/>
                  </w:rPr>
                  <w:t>Click here to enter text.</w:t>
                </w:r>
              </w:sdtContent>
            </w:sdt>
          </w:p>
        </w:tc>
        <w:sdt>
          <w:sdtPr>
            <w:rPr>
              <w:rFonts w:cs="Calibri"/>
            </w:rPr>
            <w:id w:val="-1669015780"/>
            <w:showingPlcHdr/>
          </w:sdtPr>
          <w:sdtEndPr/>
          <w:sdtContent>
            <w:tc>
              <w:tcPr>
                <w:tcW w:w="1843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</w:rPr>
                  <w:t>Click to enter text.</w:t>
                </w:r>
              </w:p>
            </w:tc>
          </w:sdtContent>
        </w:sdt>
        <w:sdt>
          <w:sdtPr>
            <w:rPr>
              <w:rFonts w:cs="Calibri"/>
            </w:rPr>
            <w:id w:val="892701911"/>
            <w:showingPlcHdr/>
            <w:date>
              <w:dateFormat w:val="MM/dd/yyyy"/>
              <w:lid w:val="en-CA"/>
              <w:storeMappedDataAs w:val="dateTime"/>
              <w:calendar w:val="gregorian"/>
            </w:date>
          </w:sdtPr>
          <w:sdtEndPr/>
          <w:sdtContent>
            <w:tc>
              <w:tcPr>
                <w:tcW w:w="1417" w:type="dxa"/>
              </w:tcPr>
              <w:p w:rsidR="00D036A2" w:rsidRPr="001C7C1A" w:rsidRDefault="00230435" w:rsidP="002471FD">
                <w:pPr>
                  <w:rPr>
                    <w:rFonts w:asciiTheme="minorHAnsi" w:hAnsiTheme="minorHAnsi" w:cs="Calibri"/>
                    <w:sz w:val="28"/>
                    <w:szCs w:val="28"/>
                  </w:rPr>
                </w:pPr>
                <w:r w:rsidRPr="001C7C1A">
                  <w:rPr>
                    <w:rStyle w:val="PlaceholderText"/>
                    <w:rFonts w:asciiTheme="minorHAnsi" w:hAnsiTheme="minorHAnsi"/>
                    <w:sz w:val="16"/>
                    <w:szCs w:val="16"/>
                  </w:rPr>
                  <w:t>Click to pick date.</w:t>
                </w:r>
              </w:p>
            </w:tc>
          </w:sdtContent>
        </w:sdt>
        <w:sdt>
          <w:sdtPr>
            <w:rPr>
              <w:rFonts w:cs="Calibri"/>
              <w:sz w:val="18"/>
              <w:szCs w:val="18"/>
            </w:rPr>
            <w:id w:val="1703443827"/>
            <w:showingPlcHdr/>
          </w:sdtPr>
          <w:sdtEndPr/>
          <w:sdtContent>
            <w:tc>
              <w:tcPr>
                <w:tcW w:w="1692" w:type="dxa"/>
              </w:tcPr>
              <w:p w:rsidR="00D036A2" w:rsidRPr="00803BFE" w:rsidRDefault="00230435" w:rsidP="001C7C1A">
                <w:pPr>
                  <w:rPr>
                    <w:rFonts w:asciiTheme="minorHAnsi" w:hAnsiTheme="minorHAnsi" w:cs="Calibri"/>
                    <w:sz w:val="18"/>
                    <w:szCs w:val="18"/>
                  </w:rPr>
                </w:pPr>
                <w:r w:rsidRPr="00803BFE">
                  <w:rPr>
                    <w:rStyle w:val="PlaceholderText"/>
                    <w:rFonts w:asciiTheme="minorHAnsi" w:hAnsiTheme="minorHAnsi"/>
                    <w:sz w:val="18"/>
                    <w:szCs w:val="18"/>
                  </w:rPr>
                  <w:t>Click to enter text.</w:t>
                </w:r>
              </w:p>
            </w:tc>
          </w:sdtContent>
        </w:sdt>
      </w:tr>
    </w:tbl>
    <w:p w:rsidR="00230435" w:rsidRPr="00230435" w:rsidRDefault="00230435" w:rsidP="00D036A2">
      <w:pPr>
        <w:tabs>
          <w:tab w:val="left" w:pos="540"/>
          <w:tab w:val="left" w:pos="1440"/>
          <w:tab w:val="left" w:pos="9720"/>
        </w:tabs>
        <w:spacing w:after="0" w:line="240" w:lineRule="auto"/>
        <w:rPr>
          <w:rFonts w:eastAsia="Times New Roman" w:cs="Calibri"/>
          <w:sz w:val="12"/>
          <w:szCs w:val="12"/>
          <w:lang w:val="en-US" w:eastAsia="en-US"/>
        </w:rPr>
      </w:pPr>
    </w:p>
    <w:p w:rsidR="00D036A2" w:rsidRPr="006A2605" w:rsidRDefault="00D036A2" w:rsidP="00D036A2">
      <w:pPr>
        <w:tabs>
          <w:tab w:val="left" w:pos="540"/>
          <w:tab w:val="left" w:pos="1440"/>
          <w:tab w:val="left" w:pos="9720"/>
        </w:tabs>
        <w:spacing w:after="0" w:line="240" w:lineRule="auto"/>
        <w:rPr>
          <w:rFonts w:eastAsia="Times New Roman" w:cs="Calibri"/>
          <w:sz w:val="2"/>
          <w:lang w:val="en-US" w:eastAsia="en-US"/>
        </w:rPr>
      </w:pPr>
      <w:r w:rsidRPr="00BE3CF5">
        <w:rPr>
          <w:rFonts w:eastAsia="Times New Roman" w:cs="Calibri"/>
          <w:lang w:val="en-US" w:eastAsia="en-US"/>
        </w:rPr>
        <w:t xml:space="preserve">Recommendations to be completed by:   </w:t>
      </w:r>
      <w:sdt>
        <w:sdtPr>
          <w:rPr>
            <w:rFonts w:eastAsia="Times New Roman" w:cs="Calibri"/>
            <w:lang w:val="en-US" w:eastAsia="en-US"/>
          </w:rPr>
          <w:id w:val="1599368997"/>
          <w:showingPlcHdr/>
          <w:date>
            <w:dateFormat w:val="MMMM-d-yy"/>
            <w:lid w:val="en-CA"/>
            <w:storeMappedDataAs w:val="dateTime"/>
            <w:calendar w:val="gregorian"/>
          </w:date>
        </w:sdtPr>
        <w:sdtEndPr/>
        <w:sdtContent>
          <w:r w:rsidR="00726001" w:rsidRPr="0082422F">
            <w:rPr>
              <w:rStyle w:val="PlaceholderText"/>
            </w:rPr>
            <w:t xml:space="preserve">Click here to </w:t>
          </w:r>
          <w:r w:rsidR="00A73CBD">
            <w:rPr>
              <w:rStyle w:val="PlaceholderText"/>
            </w:rPr>
            <w:t>choose</w:t>
          </w:r>
          <w:r w:rsidR="00726001" w:rsidRPr="0082422F">
            <w:rPr>
              <w:rStyle w:val="PlaceholderText"/>
            </w:rPr>
            <w:t xml:space="preserve"> a date.</w:t>
          </w:r>
        </w:sdtContent>
      </w:sdt>
      <w:r>
        <w:rPr>
          <w:rFonts w:eastAsia="Times New Roman" w:cs="Calibri"/>
          <w:lang w:val="en-US" w:eastAsia="en-US"/>
        </w:rPr>
        <w:t xml:space="preserve"> (</w:t>
      </w:r>
      <w:r w:rsidRPr="00BE3CF5">
        <w:rPr>
          <w:rFonts w:eastAsia="Times New Roman" w:cs="Calibri"/>
          <w:lang w:val="en-US" w:eastAsia="en-US"/>
        </w:rPr>
        <w:t>Month/Day/Year</w:t>
      </w:r>
      <w:r>
        <w:rPr>
          <w:rFonts w:eastAsia="Times New Roman" w:cs="Calibri"/>
          <w:lang w:val="en-US" w:eastAsia="en-US"/>
        </w:rPr>
        <w:t>)</w:t>
      </w:r>
      <w:r>
        <w:rPr>
          <w:rFonts w:eastAsia="Times New Roman" w:cs="Calibri"/>
          <w:lang w:val="en-US" w:eastAsia="en-US"/>
        </w:rPr>
        <w:br/>
      </w:r>
    </w:p>
    <w:p w:rsidR="00D036A2" w:rsidRPr="00BE3CF5" w:rsidRDefault="00D036A2" w:rsidP="00D036A2">
      <w:pPr>
        <w:tabs>
          <w:tab w:val="left" w:pos="540"/>
          <w:tab w:val="left" w:pos="1440"/>
          <w:tab w:val="left" w:pos="9720"/>
        </w:tabs>
        <w:spacing w:after="0" w:line="240" w:lineRule="auto"/>
        <w:rPr>
          <w:rFonts w:eastAsia="Times New Roman" w:cs="Calibri"/>
          <w:lang w:val="en-US" w:eastAsia="en-US"/>
        </w:rPr>
      </w:pPr>
      <w:r>
        <w:rPr>
          <w:rFonts w:eastAsia="Times New Roman" w:cs="Calibri"/>
          <w:lang w:val="en-US" w:eastAsia="en-US"/>
        </w:rPr>
        <w:t xml:space="preserve">Parties involved in investigation: </w:t>
      </w:r>
      <w:r w:rsidRPr="00BE3CF5">
        <w:rPr>
          <w:rFonts w:eastAsia="Times New Roman" w:cs="Calibri"/>
          <w:lang w:val="en-US" w:eastAsia="en-US"/>
        </w:rPr>
        <w:t xml:space="preserve">                                                                                                       </w:t>
      </w:r>
    </w:p>
    <w:p w:rsidR="00D036A2" w:rsidRPr="00BE3CF5" w:rsidRDefault="00105857" w:rsidP="00D036A2">
      <w:pPr>
        <w:tabs>
          <w:tab w:val="left" w:pos="540"/>
          <w:tab w:val="left" w:pos="1440"/>
          <w:tab w:val="left" w:pos="822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  <w:sdt>
        <w:sdtPr>
          <w:rPr>
            <w:b/>
            <w:sz w:val="24"/>
            <w:szCs w:val="24"/>
          </w:rPr>
          <w:id w:val="991990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001" w:rsidRPr="0072600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D036A2">
        <w:t>P/VP or Supervisor</w:t>
      </w:r>
      <w:r w:rsidR="00D036A2" w:rsidRPr="00BE3CF5">
        <w:rPr>
          <w:rFonts w:eastAsia="Times New Roman" w:cs="Calibri"/>
          <w:sz w:val="24"/>
          <w:szCs w:val="24"/>
          <w:lang w:val="en-US" w:eastAsia="en-US"/>
        </w:rPr>
        <w:t xml:space="preserve">:  </w:t>
      </w:r>
      <w:r w:rsidR="00D036A2">
        <w:rPr>
          <w:rFonts w:eastAsia="Times New Roman" w:cs="Calibri"/>
          <w:sz w:val="24"/>
          <w:szCs w:val="24"/>
          <w:lang w:val="en-US" w:eastAsia="en-US"/>
        </w:rPr>
        <w:t>_____</w:t>
      </w:r>
      <w:r w:rsidR="00D036A2" w:rsidRPr="00BE3CF5">
        <w:rPr>
          <w:rFonts w:eastAsia="Times New Roman" w:cs="Calibri"/>
          <w:sz w:val="24"/>
          <w:szCs w:val="24"/>
          <w:lang w:val="en-US" w:eastAsia="en-US"/>
        </w:rPr>
        <w:t>________</w:t>
      </w:r>
      <w:r w:rsidR="00D036A2">
        <w:rPr>
          <w:rFonts w:eastAsia="Times New Roman" w:cs="Calibri"/>
          <w:sz w:val="24"/>
          <w:szCs w:val="24"/>
          <w:lang w:val="en-US" w:eastAsia="en-US"/>
        </w:rPr>
        <w:t>____________________________</w:t>
      </w:r>
      <w:r w:rsidR="00D036A2" w:rsidRPr="00BE3CF5">
        <w:rPr>
          <w:rFonts w:eastAsia="Times New Roman" w:cs="Calibri"/>
          <w:sz w:val="24"/>
          <w:szCs w:val="24"/>
          <w:lang w:val="en-US" w:eastAsia="en-US"/>
        </w:rPr>
        <w:t xml:space="preserve">     </w:t>
      </w:r>
      <w:r w:rsidR="00BF7039" w:rsidRPr="00BF7039">
        <w:rPr>
          <w:rFonts w:eastAsia="Times New Roman" w:cs="Calibri"/>
          <w:sz w:val="24"/>
          <w:szCs w:val="24"/>
          <w:lang w:val="en-US" w:eastAsia="en-US"/>
        </w:rPr>
        <w:t>________________</w:t>
      </w:r>
    </w:p>
    <w:p w:rsidR="00D036A2" w:rsidRPr="00BE3CF5" w:rsidRDefault="00D036A2" w:rsidP="00D036A2">
      <w:pPr>
        <w:tabs>
          <w:tab w:val="left" w:pos="720"/>
          <w:tab w:val="left" w:pos="108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                                                              Name                     / </w:t>
      </w:r>
      <w:r w:rsidRPr="00BE3CF5">
        <w:rPr>
          <w:rFonts w:eastAsia="Times New Roman" w:cs="Calibri"/>
          <w:sz w:val="18"/>
          <w:szCs w:val="18"/>
          <w:lang w:val="en-US" w:eastAsia="en-US"/>
        </w:rPr>
        <w:tab/>
        <w:t xml:space="preserve">                Signature                                                        Date</w:t>
      </w:r>
    </w:p>
    <w:p w:rsidR="00D036A2" w:rsidRPr="00BE3CF5" w:rsidRDefault="00D036A2" w:rsidP="00D036A2">
      <w:pPr>
        <w:tabs>
          <w:tab w:val="left" w:pos="720"/>
          <w:tab w:val="left" w:pos="108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</w:p>
    <w:p w:rsidR="00D036A2" w:rsidRPr="00BE3CF5" w:rsidRDefault="00105857" w:rsidP="00D036A2">
      <w:pPr>
        <w:tabs>
          <w:tab w:val="left" w:pos="720"/>
          <w:tab w:val="left" w:pos="108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  <w:sdt>
        <w:sdtPr>
          <w:rPr>
            <w:rFonts w:eastAsia="Times New Roman" w:cs="Calibri"/>
            <w:b/>
            <w:sz w:val="24"/>
            <w:szCs w:val="24"/>
            <w:lang w:val="en-US" w:eastAsia="en-US"/>
          </w:rPr>
          <w:id w:val="-1351568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001" w:rsidRPr="00726001">
            <w:rPr>
              <w:rFonts w:ascii="MS Gothic" w:eastAsia="MS Gothic" w:hAnsi="MS Gothic" w:cs="Calibri" w:hint="eastAsia"/>
              <w:b/>
              <w:sz w:val="24"/>
              <w:szCs w:val="24"/>
              <w:lang w:val="en-US" w:eastAsia="en-US"/>
            </w:rPr>
            <w:t>☐</w:t>
          </w:r>
        </w:sdtContent>
      </w:sdt>
      <w:r w:rsidR="00D036A2" w:rsidRPr="00BE3CF5">
        <w:rPr>
          <w:rFonts w:eastAsia="Times New Roman" w:cs="Calibri"/>
          <w:lang w:val="en-US" w:eastAsia="en-US"/>
        </w:rPr>
        <w:t>J</w:t>
      </w:r>
      <w:r w:rsidR="00D036A2">
        <w:rPr>
          <w:rFonts w:eastAsia="Times New Roman" w:cs="Calibri"/>
          <w:lang w:val="en-US" w:eastAsia="en-US"/>
        </w:rPr>
        <w:t>OH</w:t>
      </w:r>
      <w:r w:rsidR="00D036A2" w:rsidRPr="00BE3CF5">
        <w:rPr>
          <w:rFonts w:eastAsia="Times New Roman" w:cs="Calibri"/>
          <w:lang w:val="en-US" w:eastAsia="en-US"/>
        </w:rPr>
        <w:t>S Worker Rep</w:t>
      </w:r>
      <w:r w:rsidR="00D036A2" w:rsidRPr="00BE3CF5">
        <w:rPr>
          <w:rFonts w:eastAsia="Times New Roman" w:cs="Calibri"/>
          <w:sz w:val="24"/>
          <w:szCs w:val="24"/>
          <w:lang w:val="en-US" w:eastAsia="en-US"/>
        </w:rPr>
        <w:t xml:space="preserve">: </w:t>
      </w:r>
      <w:r w:rsidR="00D036A2">
        <w:rPr>
          <w:rFonts w:eastAsia="Times New Roman" w:cs="Calibri"/>
          <w:sz w:val="24"/>
          <w:szCs w:val="24"/>
          <w:lang w:val="en-US" w:eastAsia="en-US"/>
        </w:rPr>
        <w:t xml:space="preserve">  __________</w:t>
      </w:r>
      <w:r w:rsidR="00D036A2" w:rsidRPr="00BE3CF5">
        <w:rPr>
          <w:rFonts w:eastAsia="Times New Roman" w:cs="Calibri"/>
          <w:i/>
          <w:sz w:val="24"/>
          <w:szCs w:val="24"/>
          <w:lang w:val="en-US" w:eastAsia="en-US"/>
        </w:rPr>
        <w:t>____________</w:t>
      </w:r>
      <w:r w:rsidR="00D036A2" w:rsidRPr="00BE3CF5">
        <w:rPr>
          <w:rFonts w:eastAsia="Times New Roman" w:cs="Calibri"/>
          <w:sz w:val="24"/>
          <w:szCs w:val="24"/>
          <w:lang w:val="en-US" w:eastAsia="en-US"/>
        </w:rPr>
        <w:t>___________________      ________________</w:t>
      </w:r>
    </w:p>
    <w:p w:rsidR="00D036A2" w:rsidRPr="00BE3CF5" w:rsidRDefault="00D036A2" w:rsidP="00D036A2">
      <w:pPr>
        <w:tabs>
          <w:tab w:val="left" w:pos="720"/>
          <w:tab w:val="left" w:pos="1080"/>
        </w:tabs>
        <w:spacing w:after="0" w:line="240" w:lineRule="auto"/>
        <w:rPr>
          <w:rFonts w:eastAsia="Times New Roman" w:cs="Calibri"/>
          <w:sz w:val="24"/>
          <w:szCs w:val="24"/>
          <w:lang w:val="en-US" w:eastAsia="en-US"/>
        </w:rPr>
      </w:pP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                                           </w:t>
      </w:r>
      <w:r>
        <w:rPr>
          <w:rFonts w:eastAsia="Times New Roman" w:cs="Calibri"/>
          <w:sz w:val="18"/>
          <w:szCs w:val="18"/>
          <w:lang w:val="en-US" w:eastAsia="en-US"/>
        </w:rPr>
        <w:t xml:space="preserve">               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  Name       </w:t>
      </w:r>
      <w:r>
        <w:rPr>
          <w:rFonts w:eastAsia="Times New Roman" w:cs="Calibri"/>
          <w:sz w:val="18"/>
          <w:szCs w:val="18"/>
          <w:lang w:val="en-US" w:eastAsia="en-US"/>
        </w:rPr>
        <w:t xml:space="preserve">             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 / </w:t>
      </w:r>
      <w:r w:rsidRPr="00BE3CF5">
        <w:rPr>
          <w:rFonts w:eastAsia="Times New Roman" w:cs="Calibri"/>
          <w:sz w:val="18"/>
          <w:szCs w:val="18"/>
          <w:lang w:val="en-US" w:eastAsia="en-US"/>
        </w:rPr>
        <w:tab/>
      </w:r>
      <w:r>
        <w:rPr>
          <w:rFonts w:eastAsia="Times New Roman" w:cs="Calibri"/>
          <w:sz w:val="18"/>
          <w:szCs w:val="18"/>
          <w:lang w:val="en-US" w:eastAsia="en-US"/>
        </w:rPr>
        <w:t xml:space="preserve">               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Signature </w:t>
      </w:r>
      <w:r w:rsidRPr="00BE3CF5">
        <w:rPr>
          <w:rFonts w:eastAsia="Times New Roman" w:cs="Calibri"/>
          <w:sz w:val="18"/>
          <w:szCs w:val="18"/>
          <w:lang w:val="en-US" w:eastAsia="en-US"/>
        </w:rPr>
        <w:tab/>
      </w:r>
      <w:r w:rsidRPr="00BE3CF5">
        <w:rPr>
          <w:rFonts w:eastAsia="Times New Roman" w:cs="Calibri"/>
          <w:sz w:val="18"/>
          <w:szCs w:val="18"/>
          <w:lang w:val="en-US" w:eastAsia="en-US"/>
        </w:rPr>
        <w:tab/>
      </w:r>
      <w:r w:rsidRPr="00BE3CF5">
        <w:rPr>
          <w:rFonts w:eastAsia="Times New Roman" w:cs="Calibri"/>
          <w:sz w:val="18"/>
          <w:szCs w:val="18"/>
          <w:lang w:val="en-US" w:eastAsia="en-US"/>
        </w:rPr>
        <w:tab/>
      </w:r>
      <w:r>
        <w:rPr>
          <w:rFonts w:eastAsia="Times New Roman" w:cs="Calibri"/>
          <w:sz w:val="18"/>
          <w:szCs w:val="18"/>
          <w:lang w:val="en-US" w:eastAsia="en-US"/>
        </w:rPr>
        <w:t xml:space="preserve">                   </w:t>
      </w:r>
      <w:r w:rsidRPr="00BE3CF5">
        <w:rPr>
          <w:rFonts w:eastAsia="Times New Roman" w:cs="Calibri"/>
          <w:sz w:val="18"/>
          <w:szCs w:val="18"/>
          <w:lang w:val="en-US" w:eastAsia="en-US"/>
        </w:rPr>
        <w:t>Date</w:t>
      </w:r>
      <w:r w:rsidRPr="00BE3CF5">
        <w:rPr>
          <w:rFonts w:eastAsia="Times New Roman" w:cs="Calibri"/>
          <w:sz w:val="24"/>
          <w:szCs w:val="24"/>
          <w:lang w:val="en-US" w:eastAsia="en-US"/>
        </w:rPr>
        <w:t xml:space="preserve">     </w:t>
      </w:r>
    </w:p>
    <w:p w:rsidR="00D036A2" w:rsidRPr="006A2605" w:rsidRDefault="00D036A2" w:rsidP="00D036A2">
      <w:pPr>
        <w:tabs>
          <w:tab w:val="left" w:pos="720"/>
          <w:tab w:val="left" w:pos="1080"/>
        </w:tabs>
        <w:spacing w:after="0" w:line="240" w:lineRule="auto"/>
        <w:rPr>
          <w:rFonts w:eastAsia="Times New Roman" w:cs="Calibri"/>
          <w:sz w:val="10"/>
          <w:szCs w:val="24"/>
          <w:lang w:val="en-US" w:eastAsia="en-US"/>
        </w:rPr>
      </w:pPr>
    </w:p>
    <w:p w:rsidR="00D036A2" w:rsidRPr="00BE3CF5" w:rsidRDefault="00105857" w:rsidP="00D036A2">
      <w:pPr>
        <w:tabs>
          <w:tab w:val="left" w:pos="93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  <w:sdt>
        <w:sdtPr>
          <w:rPr>
            <w:rFonts w:eastAsia="Times New Roman" w:cs="Calibri"/>
            <w:b/>
            <w:sz w:val="24"/>
            <w:szCs w:val="24"/>
            <w:lang w:val="en-US" w:eastAsia="en-US"/>
          </w:rPr>
          <w:id w:val="1526445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001" w:rsidRPr="00726001">
            <w:rPr>
              <w:rFonts w:ascii="MS Gothic" w:eastAsia="MS Gothic" w:hAnsi="MS Gothic" w:cs="Calibri" w:hint="eastAsia"/>
              <w:b/>
              <w:sz w:val="24"/>
              <w:szCs w:val="24"/>
              <w:lang w:val="en-US" w:eastAsia="en-US"/>
            </w:rPr>
            <w:t>☐</w:t>
          </w:r>
        </w:sdtContent>
      </w:sdt>
      <w:r w:rsidR="00D036A2" w:rsidRPr="00BE3CF5">
        <w:rPr>
          <w:rFonts w:eastAsia="Times New Roman" w:cs="Calibri"/>
          <w:lang w:val="en-US" w:eastAsia="en-US"/>
        </w:rPr>
        <w:t>Other</w:t>
      </w:r>
      <w:r w:rsidR="00D036A2" w:rsidRPr="00BE3CF5">
        <w:rPr>
          <w:rFonts w:eastAsia="Times New Roman" w:cs="Calibri"/>
          <w:sz w:val="24"/>
          <w:szCs w:val="24"/>
          <w:lang w:val="en-US" w:eastAsia="en-US"/>
        </w:rPr>
        <w:t>:     _________________________________________________      ________________</w:t>
      </w:r>
    </w:p>
    <w:p w:rsidR="00D036A2" w:rsidRPr="00BE3CF5" w:rsidRDefault="00D036A2" w:rsidP="00D036A2">
      <w:pPr>
        <w:tabs>
          <w:tab w:val="left" w:pos="93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                                              </w:t>
      </w:r>
      <w:r>
        <w:rPr>
          <w:rFonts w:eastAsia="Times New Roman" w:cs="Calibri"/>
          <w:sz w:val="18"/>
          <w:szCs w:val="18"/>
          <w:lang w:val="en-US" w:eastAsia="en-US"/>
        </w:rPr>
        <w:t xml:space="preserve">              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Name      </w:t>
      </w:r>
      <w:r>
        <w:rPr>
          <w:rFonts w:eastAsia="Times New Roman" w:cs="Calibri"/>
          <w:sz w:val="18"/>
          <w:szCs w:val="18"/>
          <w:lang w:val="en-US" w:eastAsia="en-US"/>
        </w:rPr>
        <w:t xml:space="preserve">           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</w:t>
      </w:r>
      <w:r>
        <w:rPr>
          <w:rFonts w:eastAsia="Times New Roman" w:cs="Calibri"/>
          <w:sz w:val="18"/>
          <w:szCs w:val="18"/>
          <w:lang w:val="en-US" w:eastAsia="en-US"/>
        </w:rPr>
        <w:t xml:space="preserve"> 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 / </w:t>
      </w:r>
      <w:r w:rsidRPr="00BE3CF5">
        <w:rPr>
          <w:rFonts w:eastAsia="Times New Roman" w:cs="Calibri"/>
          <w:sz w:val="18"/>
          <w:szCs w:val="18"/>
          <w:lang w:val="en-US" w:eastAsia="en-US"/>
        </w:rPr>
        <w:tab/>
      </w:r>
      <w:r>
        <w:rPr>
          <w:rFonts w:eastAsia="Times New Roman" w:cs="Calibri"/>
          <w:sz w:val="18"/>
          <w:szCs w:val="18"/>
          <w:lang w:val="en-US" w:eastAsia="en-US"/>
        </w:rPr>
        <w:t xml:space="preserve">              </w:t>
      </w:r>
      <w:r w:rsidRPr="00BE3CF5">
        <w:rPr>
          <w:rFonts w:eastAsia="Times New Roman" w:cs="Calibri"/>
          <w:sz w:val="18"/>
          <w:szCs w:val="18"/>
          <w:lang w:val="en-US" w:eastAsia="en-US"/>
        </w:rPr>
        <w:t>Signa</w:t>
      </w:r>
      <w:r>
        <w:rPr>
          <w:rFonts w:eastAsia="Times New Roman" w:cs="Calibri"/>
          <w:sz w:val="18"/>
          <w:szCs w:val="18"/>
          <w:lang w:val="en-US" w:eastAsia="en-US"/>
        </w:rPr>
        <w:t xml:space="preserve">ture </w:t>
      </w:r>
      <w:r>
        <w:rPr>
          <w:rFonts w:eastAsia="Times New Roman" w:cs="Calibri"/>
          <w:sz w:val="18"/>
          <w:szCs w:val="18"/>
          <w:lang w:val="en-US" w:eastAsia="en-US"/>
        </w:rPr>
        <w:tab/>
      </w:r>
      <w:r>
        <w:rPr>
          <w:rFonts w:eastAsia="Times New Roman" w:cs="Calibri"/>
          <w:sz w:val="18"/>
          <w:szCs w:val="18"/>
          <w:lang w:val="en-US" w:eastAsia="en-US"/>
        </w:rPr>
        <w:tab/>
        <w:t xml:space="preserve">    </w:t>
      </w:r>
      <w:r>
        <w:rPr>
          <w:rFonts w:eastAsia="Times New Roman" w:cs="Calibri"/>
          <w:sz w:val="18"/>
          <w:szCs w:val="18"/>
          <w:lang w:val="en-US" w:eastAsia="en-US"/>
        </w:rPr>
        <w:tab/>
      </w:r>
      <w:r>
        <w:rPr>
          <w:rFonts w:eastAsia="Times New Roman" w:cs="Calibri"/>
          <w:sz w:val="18"/>
          <w:szCs w:val="18"/>
          <w:lang w:val="en-US" w:eastAsia="en-US"/>
        </w:rPr>
        <w:tab/>
        <w:t xml:space="preserve"> </w:t>
      </w:r>
      <w:r w:rsidRPr="00BE3CF5">
        <w:rPr>
          <w:rFonts w:eastAsia="Times New Roman" w:cs="Calibri"/>
          <w:sz w:val="18"/>
          <w:szCs w:val="18"/>
          <w:lang w:val="en-US" w:eastAsia="en-US"/>
        </w:rPr>
        <w:t>Date</w:t>
      </w:r>
    </w:p>
    <w:p w:rsidR="00D036A2" w:rsidRDefault="00D036A2" w:rsidP="00D036A2">
      <w:pPr>
        <w:tabs>
          <w:tab w:val="left" w:pos="720"/>
          <w:tab w:val="left" w:pos="2880"/>
          <w:tab w:val="left" w:pos="7020"/>
        </w:tabs>
        <w:spacing w:after="0" w:line="240" w:lineRule="auto"/>
        <w:rPr>
          <w:rFonts w:eastAsia="Times New Roman" w:cs="Calibri"/>
          <w:b/>
          <w:sz w:val="18"/>
          <w:szCs w:val="18"/>
          <w:lang w:val="en-US" w:eastAsia="en-US"/>
        </w:rPr>
      </w:pPr>
    </w:p>
    <w:p w:rsidR="00A73CBD" w:rsidRDefault="00A73CBD" w:rsidP="00D036A2">
      <w:pPr>
        <w:tabs>
          <w:tab w:val="left" w:pos="720"/>
          <w:tab w:val="left" w:pos="2880"/>
          <w:tab w:val="left" w:pos="7020"/>
        </w:tabs>
        <w:spacing w:after="0" w:line="240" w:lineRule="auto"/>
        <w:rPr>
          <w:rFonts w:eastAsia="Times New Roman" w:cs="Calibri"/>
          <w:b/>
          <w:sz w:val="18"/>
          <w:szCs w:val="18"/>
          <w:lang w:val="en-US" w:eastAsia="en-US"/>
        </w:rPr>
      </w:pPr>
    </w:p>
    <w:p w:rsidR="00D036A2" w:rsidRPr="00BE3CF5" w:rsidRDefault="00D036A2" w:rsidP="00D036A2">
      <w:pPr>
        <w:tabs>
          <w:tab w:val="left" w:pos="720"/>
          <w:tab w:val="left" w:pos="2880"/>
          <w:tab w:val="left" w:pos="702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  <w:r>
        <w:rPr>
          <w:rFonts w:eastAsia="Times New Roman" w:cs="Calibri"/>
          <w:b/>
          <w:sz w:val="18"/>
          <w:szCs w:val="18"/>
          <w:lang w:val="en-US" w:eastAsia="en-US"/>
        </w:rPr>
        <w:t>C</w:t>
      </w:r>
      <w:r w:rsidRPr="00BE3CF5">
        <w:rPr>
          <w:rFonts w:eastAsia="Times New Roman" w:cs="Calibri"/>
          <w:b/>
          <w:sz w:val="18"/>
          <w:szCs w:val="18"/>
          <w:lang w:val="en-US" w:eastAsia="en-US"/>
        </w:rPr>
        <w:t>opies to:</w:t>
      </w:r>
      <w:r>
        <w:rPr>
          <w:rFonts w:eastAsia="Times New Roman" w:cs="Calibri"/>
          <w:b/>
          <w:sz w:val="18"/>
          <w:szCs w:val="18"/>
          <w:lang w:val="en-US" w:eastAsia="en-US"/>
        </w:rPr>
        <w:t xml:space="preserve"> 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</w:t>
      </w:r>
      <w:sdt>
        <w:sdtPr>
          <w:rPr>
            <w:rFonts w:eastAsia="Times New Roman" w:cs="Calibri"/>
            <w:sz w:val="18"/>
            <w:szCs w:val="18"/>
            <w:lang w:val="en-US" w:eastAsia="en-US"/>
          </w:rPr>
          <w:id w:val="346216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001">
            <w:rPr>
              <w:rFonts w:ascii="MS Gothic" w:eastAsia="MS Gothic" w:hAnsi="MS Gothic" w:cs="Calibri" w:hint="eastAsia"/>
              <w:sz w:val="18"/>
              <w:szCs w:val="18"/>
              <w:lang w:val="en-US" w:eastAsia="en-US"/>
            </w:rPr>
            <w:t>☐</w:t>
          </w:r>
        </w:sdtContent>
      </w:sdt>
      <w:r w:rsidRPr="00BE3CF5">
        <w:rPr>
          <w:rFonts w:eastAsia="Times New Roman" w:cs="Calibri"/>
          <w:sz w:val="18"/>
          <w:szCs w:val="18"/>
          <w:lang w:val="en-US" w:eastAsia="en-US"/>
        </w:rPr>
        <w:t>Associate Superintendent (</w:t>
      </w:r>
      <w:r>
        <w:rPr>
          <w:rFonts w:eastAsia="Times New Roman" w:cs="Calibri"/>
          <w:sz w:val="18"/>
          <w:szCs w:val="18"/>
          <w:lang w:val="en-US" w:eastAsia="en-US"/>
        </w:rPr>
        <w:t>via email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)    </w:t>
      </w:r>
      <w:sdt>
        <w:sdtPr>
          <w:rPr>
            <w:rFonts w:eastAsia="Times New Roman" w:cs="Calibri"/>
            <w:sz w:val="18"/>
            <w:szCs w:val="18"/>
            <w:lang w:val="en-US" w:eastAsia="en-US"/>
          </w:rPr>
          <w:id w:val="-1559390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001">
            <w:rPr>
              <w:rFonts w:ascii="MS Gothic" w:eastAsia="MS Gothic" w:hAnsi="MS Gothic" w:cs="Calibri" w:hint="eastAsia"/>
              <w:sz w:val="18"/>
              <w:szCs w:val="18"/>
              <w:lang w:val="en-US" w:eastAsia="en-US"/>
            </w:rPr>
            <w:t>☐</w:t>
          </w:r>
        </w:sdtContent>
      </w:sdt>
      <w:r>
        <w:rPr>
          <w:rFonts w:eastAsia="Times New Roman" w:cs="Calibri"/>
          <w:sz w:val="18"/>
          <w:szCs w:val="18"/>
          <w:lang w:val="en-US" w:eastAsia="en-US"/>
        </w:rPr>
        <w:t>P/VP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</w:t>
      </w:r>
      <w:r>
        <w:rPr>
          <w:rFonts w:eastAsia="Times New Roman" w:cs="Calibri"/>
          <w:sz w:val="18"/>
          <w:szCs w:val="18"/>
          <w:lang w:val="en-US" w:eastAsia="en-US"/>
        </w:rPr>
        <w:t>or Supervisor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 (</w:t>
      </w:r>
      <w:r w:rsidRPr="0098390E">
        <w:rPr>
          <w:rFonts w:eastAsia="Times New Roman" w:cs="Calibri"/>
          <w:b/>
          <w:sz w:val="18"/>
          <w:szCs w:val="18"/>
          <w:lang w:val="en-US" w:eastAsia="en-US"/>
        </w:rPr>
        <w:t>redacted</w:t>
      </w:r>
      <w:r>
        <w:rPr>
          <w:rFonts w:eastAsia="Times New Roman" w:cs="Calibri"/>
          <w:sz w:val="18"/>
          <w:szCs w:val="18"/>
          <w:lang w:val="en-US" w:eastAsia="en-US"/>
        </w:rPr>
        <w:t xml:space="preserve"> version </w:t>
      </w:r>
      <w:r w:rsidRPr="00BE3CF5">
        <w:rPr>
          <w:rFonts w:eastAsia="Times New Roman" w:cs="Calibri"/>
          <w:sz w:val="18"/>
          <w:szCs w:val="18"/>
          <w:lang w:val="en-US" w:eastAsia="en-US"/>
        </w:rPr>
        <w:t xml:space="preserve">to be shared with JOHS Committee)       </w:t>
      </w:r>
    </w:p>
    <w:p w:rsidR="00230435" w:rsidRDefault="00105857" w:rsidP="00D036A2">
      <w:pPr>
        <w:tabs>
          <w:tab w:val="left" w:pos="720"/>
          <w:tab w:val="left" w:pos="2880"/>
          <w:tab w:val="left" w:pos="702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  <w:sdt>
        <w:sdtPr>
          <w:rPr>
            <w:rFonts w:ascii="Calibri" w:hAnsi="Calibri" w:cs="Calibri"/>
            <w:sz w:val="18"/>
            <w:szCs w:val="18"/>
            <w:lang w:val="en-US" w:eastAsia="en-US"/>
          </w:rPr>
          <w:id w:val="1186249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001">
            <w:rPr>
              <w:rFonts w:ascii="MS Gothic" w:eastAsia="MS Gothic" w:hAnsi="MS Gothic" w:cs="Calibri" w:hint="eastAsia"/>
              <w:sz w:val="18"/>
              <w:szCs w:val="18"/>
              <w:lang w:val="en-US" w:eastAsia="en-US"/>
            </w:rPr>
            <w:t>☐</w:t>
          </w:r>
        </w:sdtContent>
      </w:sdt>
      <w:r w:rsidR="00D036A2" w:rsidRPr="00BE3CF5">
        <w:rPr>
          <w:rFonts w:eastAsia="Times New Roman" w:cs="Calibri"/>
          <w:sz w:val="18"/>
          <w:szCs w:val="18"/>
          <w:lang w:val="en-US" w:eastAsia="en-US"/>
        </w:rPr>
        <w:t xml:space="preserve"> HR (</w:t>
      </w:r>
      <w:r w:rsidR="00D036A2">
        <w:rPr>
          <w:rFonts w:eastAsia="Times New Roman" w:cs="Calibri"/>
          <w:sz w:val="18"/>
          <w:szCs w:val="18"/>
          <w:lang w:val="en-US" w:eastAsia="en-US"/>
        </w:rPr>
        <w:t>cmerner@sd61.bc.ca</w:t>
      </w:r>
      <w:r w:rsidR="00D036A2" w:rsidRPr="00BE3CF5">
        <w:rPr>
          <w:rFonts w:eastAsia="Times New Roman" w:cs="Calibri"/>
          <w:sz w:val="18"/>
          <w:szCs w:val="18"/>
          <w:lang w:val="en-US" w:eastAsia="en-US"/>
        </w:rPr>
        <w:t xml:space="preserve">)     </w:t>
      </w:r>
      <w:sdt>
        <w:sdtPr>
          <w:rPr>
            <w:rFonts w:eastAsia="Times New Roman" w:cs="Calibri"/>
            <w:sz w:val="18"/>
            <w:szCs w:val="18"/>
            <w:lang w:val="en-US" w:eastAsia="en-US"/>
          </w:rPr>
          <w:id w:val="1980798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3BFE">
            <w:rPr>
              <w:rFonts w:ascii="MS Gothic" w:eastAsia="MS Gothic" w:hAnsi="MS Gothic" w:cs="Calibri" w:hint="eastAsia"/>
              <w:sz w:val="18"/>
              <w:szCs w:val="18"/>
              <w:lang w:val="en-US" w:eastAsia="en-US"/>
            </w:rPr>
            <w:t>☐</w:t>
          </w:r>
        </w:sdtContent>
      </w:sdt>
      <w:r w:rsidR="00D036A2">
        <w:rPr>
          <w:rFonts w:eastAsia="Times New Roman" w:cs="Calibri"/>
          <w:sz w:val="18"/>
          <w:szCs w:val="18"/>
          <w:lang w:val="en-US" w:eastAsia="en-US"/>
        </w:rPr>
        <w:t xml:space="preserve">District Behavioral Consultant </w:t>
      </w:r>
      <w:r w:rsidR="00D036A2" w:rsidRPr="00BE3CF5">
        <w:rPr>
          <w:rFonts w:eastAsia="Times New Roman" w:cs="Calibri"/>
          <w:sz w:val="18"/>
          <w:szCs w:val="18"/>
          <w:lang w:val="en-US" w:eastAsia="en-US"/>
        </w:rPr>
        <w:t>(</w:t>
      </w:r>
      <w:r w:rsidR="00D036A2" w:rsidRPr="00AA1712">
        <w:rPr>
          <w:rFonts w:eastAsia="Times New Roman" w:cs="Calibri"/>
          <w:sz w:val="18"/>
          <w:szCs w:val="18"/>
          <w:lang w:val="en-US" w:eastAsia="en-US"/>
        </w:rPr>
        <w:t>dmarchant@sd61.bc.ca</w:t>
      </w:r>
      <w:r w:rsidR="00D036A2" w:rsidRPr="00BE3CF5">
        <w:rPr>
          <w:rFonts w:eastAsia="Times New Roman" w:cs="Calibri"/>
          <w:sz w:val="18"/>
          <w:szCs w:val="18"/>
          <w:lang w:val="en-US" w:eastAsia="en-US"/>
        </w:rPr>
        <w:t xml:space="preserve">)  </w:t>
      </w:r>
      <w:r w:rsidR="00D036A2">
        <w:rPr>
          <w:rFonts w:eastAsia="Times New Roman" w:cs="Calibri"/>
          <w:sz w:val="18"/>
          <w:szCs w:val="18"/>
          <w:lang w:val="en-US" w:eastAsia="en-US"/>
        </w:rPr>
        <w:t xml:space="preserve"> </w:t>
      </w:r>
      <w:r w:rsidR="00D036A2" w:rsidRPr="00BE3CF5">
        <w:rPr>
          <w:rFonts w:eastAsia="Times New Roman" w:cs="Calibri"/>
          <w:sz w:val="18"/>
          <w:szCs w:val="18"/>
          <w:lang w:val="en-US" w:eastAsia="en-US"/>
        </w:rPr>
        <w:t xml:space="preserve"> </w:t>
      </w:r>
      <w:sdt>
        <w:sdtPr>
          <w:rPr>
            <w:rFonts w:eastAsia="Times New Roman" w:cs="Calibri"/>
            <w:sz w:val="18"/>
            <w:szCs w:val="18"/>
            <w:lang w:val="en-US" w:eastAsia="en-US"/>
          </w:rPr>
          <w:id w:val="-1169950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001">
            <w:rPr>
              <w:rFonts w:ascii="MS Gothic" w:eastAsia="MS Gothic" w:hAnsi="MS Gothic" w:cs="Calibri" w:hint="eastAsia"/>
              <w:sz w:val="18"/>
              <w:szCs w:val="18"/>
              <w:lang w:val="en-US" w:eastAsia="en-US"/>
            </w:rPr>
            <w:t>☐</w:t>
          </w:r>
        </w:sdtContent>
      </w:sdt>
      <w:r w:rsidR="00D036A2" w:rsidRPr="0032303F">
        <w:rPr>
          <w:rFonts w:eastAsia="Times New Roman" w:cs="Calibri"/>
          <w:sz w:val="18"/>
          <w:szCs w:val="18"/>
          <w:lang w:val="en-US" w:eastAsia="en-US"/>
        </w:rPr>
        <w:t>Worker</w:t>
      </w:r>
      <w:r w:rsidR="00D036A2" w:rsidRPr="00BE3CF5">
        <w:rPr>
          <w:rFonts w:eastAsia="Times New Roman" w:cs="Calibri"/>
          <w:sz w:val="18"/>
          <w:szCs w:val="18"/>
          <w:lang w:val="en-US" w:eastAsia="en-US"/>
        </w:rPr>
        <w:t xml:space="preserve"> </w:t>
      </w:r>
      <w:r w:rsidR="00D036A2">
        <w:rPr>
          <w:rFonts w:eastAsia="Times New Roman" w:cs="Calibri"/>
          <w:sz w:val="18"/>
          <w:szCs w:val="18"/>
          <w:lang w:val="en-US" w:eastAsia="en-US"/>
        </w:rPr>
        <w:t>(</w:t>
      </w:r>
      <w:r w:rsidR="00D036A2" w:rsidRPr="0098390E">
        <w:rPr>
          <w:rFonts w:eastAsia="Times New Roman" w:cs="Calibri"/>
          <w:b/>
          <w:sz w:val="18"/>
          <w:szCs w:val="18"/>
          <w:lang w:val="en-US" w:eastAsia="en-US"/>
        </w:rPr>
        <w:t>redacted</w:t>
      </w:r>
      <w:r w:rsidR="00D036A2">
        <w:rPr>
          <w:rFonts w:eastAsia="Times New Roman" w:cs="Calibri"/>
          <w:sz w:val="18"/>
          <w:szCs w:val="18"/>
          <w:lang w:val="en-US" w:eastAsia="en-US"/>
        </w:rPr>
        <w:t>)</w:t>
      </w:r>
      <w:r w:rsidR="00D036A2" w:rsidRPr="00BE3CF5">
        <w:rPr>
          <w:rFonts w:eastAsia="Times New Roman" w:cs="Calibri"/>
          <w:sz w:val="18"/>
          <w:szCs w:val="18"/>
          <w:lang w:val="en-US" w:eastAsia="en-US"/>
        </w:rPr>
        <w:t xml:space="preserve"> </w:t>
      </w:r>
    </w:p>
    <w:p w:rsidR="00803BFE" w:rsidRDefault="00803BFE" w:rsidP="00D036A2">
      <w:pPr>
        <w:tabs>
          <w:tab w:val="left" w:pos="720"/>
          <w:tab w:val="left" w:pos="2880"/>
          <w:tab w:val="left" w:pos="702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</w:p>
    <w:p w:rsidR="00A73CBD" w:rsidRDefault="00A73CBD" w:rsidP="00D036A2">
      <w:pPr>
        <w:tabs>
          <w:tab w:val="left" w:pos="720"/>
          <w:tab w:val="left" w:pos="2880"/>
          <w:tab w:val="left" w:pos="7020"/>
        </w:tabs>
        <w:spacing w:after="0" w:line="240" w:lineRule="auto"/>
        <w:rPr>
          <w:rFonts w:eastAsia="Times New Roman" w:cs="Calibri"/>
          <w:sz w:val="18"/>
          <w:szCs w:val="18"/>
          <w:lang w:val="en-US" w:eastAsia="en-US"/>
        </w:rPr>
      </w:pPr>
    </w:p>
    <w:p w:rsidR="00EB0ECB" w:rsidRPr="00803BFE" w:rsidRDefault="00D036A2" w:rsidP="00230435">
      <w:pPr>
        <w:jc w:val="center"/>
      </w:pPr>
      <w:r w:rsidRPr="00803BFE">
        <w:rPr>
          <w:rFonts w:eastAsia="Times New Roman" w:cs="Calibri"/>
          <w:b/>
          <w:lang w:val="en-US" w:eastAsia="en-US"/>
        </w:rPr>
        <w:t>File this completed form, in a binder, in a secure location in the administrator’s office.</w:t>
      </w:r>
    </w:p>
    <w:sectPr w:rsidR="00EB0ECB" w:rsidRPr="00803BFE" w:rsidSect="00706E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15FCB8-9C12-4E57-9C33-65E349834455}"/>
    <w:embedBold r:id="rId2" w:fontKey="{008E922C-CAB1-4F48-B594-9978364BB96D}"/>
    <w:embedItalic r:id="rId3" w:fontKey="{DCE4D368-AEC3-4463-A561-72ABF2FD59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F3C0B39-CDBC-4992-8818-533F0B71BCD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7883E5E6-81AE-4B82-8551-27B136951A29}"/>
    <w:embedBold r:id="rId6" w:subsetted="1" w:fontKey="{754524AF-A3ED-418D-8E3C-8C16EE40FE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E8C58F5-EEE6-4A42-8F7F-70AEBEE5E99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4E0CBE"/>
    <w:multiLevelType w:val="hybridMultilevel"/>
    <w:tmpl w:val="12A48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documentProtection w:edit="forms" w:enforcement="1" w:cryptProviderType="rsaFull" w:cryptAlgorithmClass="hash" w:cryptAlgorithmType="typeAny" w:cryptAlgorithmSid="4" w:cryptSpinCount="100000" w:hash="VKBNxBL5gv7IAeVyVGP7ReYJKH4=" w:salt="n61VZuMTuye2tf408l/bZ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A2"/>
    <w:rsid w:val="00005FF9"/>
    <w:rsid w:val="000751D7"/>
    <w:rsid w:val="0010374E"/>
    <w:rsid w:val="00105857"/>
    <w:rsid w:val="001B7714"/>
    <w:rsid w:val="001C7C1A"/>
    <w:rsid w:val="00201D26"/>
    <w:rsid w:val="00230435"/>
    <w:rsid w:val="00263DB8"/>
    <w:rsid w:val="00291D57"/>
    <w:rsid w:val="002A182C"/>
    <w:rsid w:val="00367501"/>
    <w:rsid w:val="00454560"/>
    <w:rsid w:val="004615DC"/>
    <w:rsid w:val="00473C3F"/>
    <w:rsid w:val="005C19E6"/>
    <w:rsid w:val="005F3A13"/>
    <w:rsid w:val="0069302D"/>
    <w:rsid w:val="006C2832"/>
    <w:rsid w:val="006D59D4"/>
    <w:rsid w:val="00706E90"/>
    <w:rsid w:val="00726001"/>
    <w:rsid w:val="00803BFE"/>
    <w:rsid w:val="00A73CBD"/>
    <w:rsid w:val="00A97DAA"/>
    <w:rsid w:val="00BF7039"/>
    <w:rsid w:val="00D036A2"/>
    <w:rsid w:val="00D52039"/>
    <w:rsid w:val="00EB0ECB"/>
    <w:rsid w:val="00F30794"/>
    <w:rsid w:val="00F45940"/>
    <w:rsid w:val="00F6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6A2"/>
    <w:rPr>
      <w:rFonts w:eastAsiaTheme="minorEastAsia" w:cs="Times New Roman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6A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036A2"/>
    <w:pPr>
      <w:spacing w:after="0" w:line="240" w:lineRule="auto"/>
    </w:pPr>
    <w:rPr>
      <w:rFonts w:eastAsiaTheme="minorEastAsia" w:cs="Times New Roman"/>
    </w:rPr>
  </w:style>
  <w:style w:type="table" w:customStyle="1" w:styleId="TableGrid3">
    <w:name w:val="Table Grid3"/>
    <w:basedOn w:val="TableNormal"/>
    <w:next w:val="TableGrid"/>
    <w:uiPriority w:val="59"/>
    <w:rsid w:val="00D036A2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D036A2"/>
    <w:rPr>
      <w:rFonts w:eastAsiaTheme="minorEastAsia" w:cs="Times New Roman"/>
    </w:rPr>
  </w:style>
  <w:style w:type="table" w:styleId="TableGrid">
    <w:name w:val="Table Grid"/>
    <w:basedOn w:val="TableNormal"/>
    <w:uiPriority w:val="59"/>
    <w:rsid w:val="00D03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6A2"/>
    <w:rPr>
      <w:rFonts w:ascii="Tahoma" w:eastAsiaTheme="minorEastAsia" w:hAnsi="Tahoma" w:cs="Tahoma"/>
      <w:sz w:val="16"/>
      <w:szCs w:val="16"/>
      <w:lang w:val="en-CA" w:eastAsia="en-CA"/>
    </w:rPr>
  </w:style>
  <w:style w:type="character" w:styleId="PlaceholderText">
    <w:name w:val="Placeholder Text"/>
    <w:basedOn w:val="DefaultParagraphFont"/>
    <w:uiPriority w:val="99"/>
    <w:semiHidden/>
    <w:rsid w:val="00D5203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6A2"/>
    <w:rPr>
      <w:rFonts w:eastAsiaTheme="minorEastAsia" w:cs="Times New Roman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6A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D036A2"/>
    <w:pPr>
      <w:spacing w:after="0" w:line="240" w:lineRule="auto"/>
    </w:pPr>
    <w:rPr>
      <w:rFonts w:eastAsiaTheme="minorEastAsia" w:cs="Times New Roman"/>
    </w:rPr>
  </w:style>
  <w:style w:type="table" w:customStyle="1" w:styleId="TableGrid3">
    <w:name w:val="Table Grid3"/>
    <w:basedOn w:val="TableNormal"/>
    <w:next w:val="TableGrid"/>
    <w:uiPriority w:val="59"/>
    <w:rsid w:val="00D036A2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D036A2"/>
    <w:rPr>
      <w:rFonts w:eastAsiaTheme="minorEastAsia" w:cs="Times New Roman"/>
    </w:rPr>
  </w:style>
  <w:style w:type="table" w:styleId="TableGrid">
    <w:name w:val="Table Grid"/>
    <w:basedOn w:val="TableNormal"/>
    <w:uiPriority w:val="59"/>
    <w:rsid w:val="00D03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6A2"/>
    <w:rPr>
      <w:rFonts w:ascii="Tahoma" w:eastAsiaTheme="minorEastAsia" w:hAnsi="Tahoma" w:cs="Tahoma"/>
      <w:sz w:val="16"/>
      <w:szCs w:val="16"/>
      <w:lang w:val="en-CA" w:eastAsia="en-CA"/>
    </w:rPr>
  </w:style>
  <w:style w:type="character" w:styleId="PlaceholderText">
    <w:name w:val="Placeholder Text"/>
    <w:basedOn w:val="DefaultParagraphFont"/>
    <w:uiPriority w:val="99"/>
    <w:semiHidden/>
    <w:rsid w:val="00D520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D2D11FDD29848308E0CF21CA9BEC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1AE81-82A0-4AD8-A1E2-BF0637DD459C}"/>
      </w:docPartPr>
      <w:docPartBody>
        <w:p w:rsidR="00835F25" w:rsidRDefault="00BF7582" w:rsidP="00BF7582">
          <w:pPr>
            <w:pStyle w:val="FD2D11FDD29848308E0CF21CA9BEC71F10"/>
          </w:pPr>
          <w:r w:rsidRPr="0082422F">
            <w:rPr>
              <w:rStyle w:val="PlaceholderText"/>
            </w:rPr>
            <w:t xml:space="preserve">Click here to </w:t>
          </w:r>
          <w:r>
            <w:rPr>
              <w:rStyle w:val="PlaceholderText"/>
            </w:rPr>
            <w:t xml:space="preserve">choose </w:t>
          </w:r>
          <w:r w:rsidRPr="0082422F">
            <w:rPr>
              <w:rStyle w:val="PlaceholderText"/>
            </w:rPr>
            <w:t>a date.</w:t>
          </w:r>
        </w:p>
      </w:docPartBody>
    </w:docPart>
    <w:docPart>
      <w:docPartPr>
        <w:name w:val="FA67D74B17604AC9BF28022497C1D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05CB8-DB2E-48AD-8F3D-4D86D17BE09F}"/>
      </w:docPartPr>
      <w:docPartBody>
        <w:p w:rsidR="00835F25" w:rsidRDefault="00BF7582" w:rsidP="00BF7582">
          <w:pPr>
            <w:pStyle w:val="FA67D74B17604AC9BF28022497C1DF3610"/>
          </w:pPr>
          <w:r w:rsidRPr="0082422F">
            <w:rPr>
              <w:rStyle w:val="PlaceholderText"/>
            </w:rPr>
            <w:t>Click here to enter text.</w:t>
          </w:r>
        </w:p>
      </w:docPartBody>
    </w:docPart>
    <w:docPart>
      <w:docPartPr>
        <w:name w:val="F0AD687691DA41098A02E8249ED9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E3886-9D4D-4883-B930-56B5E3D937C7}"/>
      </w:docPartPr>
      <w:docPartBody>
        <w:p w:rsidR="00835F25" w:rsidRDefault="00BF7582" w:rsidP="00BF7582">
          <w:pPr>
            <w:pStyle w:val="F0AD687691DA41098A02E8249ED9A84A10"/>
          </w:pPr>
          <w:r w:rsidRPr="0082422F">
            <w:rPr>
              <w:rStyle w:val="PlaceholderText"/>
            </w:rPr>
            <w:t>Click here to enter text.</w:t>
          </w:r>
        </w:p>
      </w:docPartBody>
    </w:docPart>
    <w:docPart>
      <w:docPartPr>
        <w:name w:val="059810877C1242E59C544F52D367F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3076C-A985-436F-A3CE-EB00100D93BE}"/>
      </w:docPartPr>
      <w:docPartBody>
        <w:p w:rsidR="00835F25" w:rsidRDefault="00BF7582" w:rsidP="00BF7582">
          <w:pPr>
            <w:pStyle w:val="059810877C1242E59C544F52D367F91C10"/>
          </w:pPr>
          <w:r w:rsidRPr="0082422F">
            <w:rPr>
              <w:rStyle w:val="PlaceholderText"/>
            </w:rPr>
            <w:t>Click here to enter text.</w:t>
          </w:r>
        </w:p>
      </w:docPartBody>
    </w:docPart>
    <w:docPart>
      <w:docPartPr>
        <w:name w:val="88D55663245B44AA9ADD39FBF7096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AD487-AA3F-45C2-8539-9B23BFFB2143}"/>
      </w:docPartPr>
      <w:docPartBody>
        <w:p w:rsidR="00835F25" w:rsidRDefault="00BF7582" w:rsidP="00BF7582">
          <w:pPr>
            <w:pStyle w:val="88D55663245B44AA9ADD39FBF70962E310"/>
          </w:pPr>
          <w:r w:rsidRPr="0082422F">
            <w:rPr>
              <w:rStyle w:val="PlaceholderText"/>
            </w:rPr>
            <w:t>Click here to enter text.</w:t>
          </w:r>
        </w:p>
      </w:docPartBody>
    </w:docPart>
    <w:docPart>
      <w:docPartPr>
        <w:name w:val="67A07C279D694347BCA3E182AF222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F41D7-0E0D-4C89-AE91-BB469D4AD8BB}"/>
      </w:docPartPr>
      <w:docPartBody>
        <w:p w:rsidR="00835F25" w:rsidRDefault="00BF7582" w:rsidP="00BF7582">
          <w:pPr>
            <w:pStyle w:val="67A07C279D694347BCA3E182AF2228EF10"/>
          </w:pPr>
          <w:r w:rsidRPr="0082422F">
            <w:rPr>
              <w:rStyle w:val="PlaceholderText"/>
            </w:rPr>
            <w:t>Click here to enter text.</w:t>
          </w:r>
        </w:p>
      </w:docPartBody>
    </w:docPart>
    <w:docPart>
      <w:docPartPr>
        <w:name w:val="1199C990934145C89467163A54559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751-3047-47A6-8324-7BC93FDEF1FE}"/>
      </w:docPartPr>
      <w:docPartBody>
        <w:p w:rsidR="00835F25" w:rsidRDefault="00BF7582" w:rsidP="00BF7582">
          <w:pPr>
            <w:pStyle w:val="1199C990934145C89467163A54559AE610"/>
          </w:pPr>
          <w:r w:rsidRPr="0082422F">
            <w:rPr>
              <w:rStyle w:val="PlaceholderText"/>
            </w:rPr>
            <w:t>Click here to enter text.</w:t>
          </w:r>
        </w:p>
      </w:docPartBody>
    </w:docPart>
    <w:docPart>
      <w:docPartPr>
        <w:name w:val="602C6B26D85C405E81287F7BD1D0E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8DF12-6118-4CFA-8EDB-939FD3052551}"/>
      </w:docPartPr>
      <w:docPartBody>
        <w:p w:rsidR="00835F25" w:rsidRDefault="00BF7582" w:rsidP="00BF7582">
          <w:pPr>
            <w:pStyle w:val="602C6B26D85C405E81287F7BD1D0EE8010"/>
          </w:pPr>
          <w:r w:rsidRPr="0082422F">
            <w:rPr>
              <w:rStyle w:val="PlaceholderText"/>
            </w:rPr>
            <w:t>Click</w:t>
          </w:r>
          <w:r>
            <w:rPr>
              <w:rStyle w:val="PlaceholderText"/>
            </w:rPr>
            <w:t xml:space="preserve"> </w:t>
          </w:r>
          <w:r w:rsidRPr="0082422F">
            <w:rPr>
              <w:rStyle w:val="PlaceholderText"/>
            </w:rPr>
            <w:t xml:space="preserve">to enter </w:t>
          </w:r>
          <w:r>
            <w:rPr>
              <w:rStyle w:val="PlaceholderText"/>
            </w:rPr>
            <w:t>DOB</w:t>
          </w:r>
        </w:p>
      </w:docPartBody>
    </w:docPart>
    <w:docPart>
      <w:docPartPr>
        <w:name w:val="46F79F03DB14428EAC86A24004EDF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B5AE1-4077-4611-B561-5FA4CE9FC002}"/>
      </w:docPartPr>
      <w:docPartBody>
        <w:p w:rsidR="00835F25" w:rsidRDefault="00BF7582" w:rsidP="00BF7582">
          <w:pPr>
            <w:pStyle w:val="46F79F03DB14428EAC86A24004EDF8009"/>
          </w:pPr>
          <w:r w:rsidRPr="0082422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E3B"/>
    <w:rsid w:val="002053D1"/>
    <w:rsid w:val="002E6BF4"/>
    <w:rsid w:val="00835F25"/>
    <w:rsid w:val="00BF7582"/>
    <w:rsid w:val="00FF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6BF4"/>
    <w:rPr>
      <w:color w:val="808080"/>
    </w:rPr>
  </w:style>
  <w:style w:type="paragraph" w:customStyle="1" w:styleId="FD2D11FDD29848308E0CF21CA9BEC71F">
    <w:name w:val="FD2D11FDD29848308E0CF21CA9BEC71F"/>
    <w:rsid w:val="00FF7E3B"/>
    <w:rPr>
      <w:rFonts w:cs="Times New Roman"/>
    </w:rPr>
  </w:style>
  <w:style w:type="paragraph" w:customStyle="1" w:styleId="FA67D74B17604AC9BF28022497C1DF36">
    <w:name w:val="FA67D74B17604AC9BF28022497C1DF36"/>
    <w:rsid w:val="00FF7E3B"/>
    <w:rPr>
      <w:rFonts w:cs="Times New Roman"/>
    </w:rPr>
  </w:style>
  <w:style w:type="paragraph" w:customStyle="1" w:styleId="F0AD687691DA41098A02E8249ED9A84A">
    <w:name w:val="F0AD687691DA41098A02E8249ED9A84A"/>
    <w:rsid w:val="00FF7E3B"/>
    <w:rPr>
      <w:rFonts w:cs="Times New Roman"/>
    </w:rPr>
  </w:style>
  <w:style w:type="paragraph" w:customStyle="1" w:styleId="059810877C1242E59C544F52D367F91C">
    <w:name w:val="059810877C1242E59C544F52D367F91C"/>
    <w:rsid w:val="00FF7E3B"/>
    <w:rPr>
      <w:rFonts w:cs="Times New Roman"/>
    </w:rPr>
  </w:style>
  <w:style w:type="paragraph" w:customStyle="1" w:styleId="88D55663245B44AA9ADD39FBF70962E3">
    <w:name w:val="88D55663245B44AA9ADD39FBF70962E3"/>
    <w:rsid w:val="00FF7E3B"/>
    <w:rPr>
      <w:rFonts w:cs="Times New Roman"/>
    </w:rPr>
  </w:style>
  <w:style w:type="paragraph" w:customStyle="1" w:styleId="67A07C279D694347BCA3E182AF2228EF">
    <w:name w:val="67A07C279D694347BCA3E182AF2228EF"/>
    <w:rsid w:val="00FF7E3B"/>
    <w:rPr>
      <w:rFonts w:cs="Times New Roman"/>
    </w:rPr>
  </w:style>
  <w:style w:type="paragraph" w:customStyle="1" w:styleId="1199C990934145C89467163A54559AE6">
    <w:name w:val="1199C990934145C89467163A54559AE6"/>
    <w:rsid w:val="00FF7E3B"/>
    <w:rPr>
      <w:rFonts w:cs="Times New Roman"/>
    </w:rPr>
  </w:style>
  <w:style w:type="paragraph" w:customStyle="1" w:styleId="602C6B26D85C405E81287F7BD1D0EE80">
    <w:name w:val="602C6B26D85C405E81287F7BD1D0EE80"/>
    <w:rsid w:val="00FF7E3B"/>
    <w:rPr>
      <w:rFonts w:cs="Times New Roman"/>
    </w:rPr>
  </w:style>
  <w:style w:type="paragraph" w:customStyle="1" w:styleId="FD2D11FDD29848308E0CF21CA9BEC71F1">
    <w:name w:val="FD2D11FDD29848308E0CF21CA9BEC71F1"/>
    <w:rsid w:val="00FF7E3B"/>
    <w:rPr>
      <w:rFonts w:cs="Times New Roman"/>
    </w:rPr>
  </w:style>
  <w:style w:type="paragraph" w:customStyle="1" w:styleId="FA67D74B17604AC9BF28022497C1DF361">
    <w:name w:val="FA67D74B17604AC9BF28022497C1DF361"/>
    <w:rsid w:val="00FF7E3B"/>
    <w:rPr>
      <w:rFonts w:cs="Times New Roman"/>
    </w:rPr>
  </w:style>
  <w:style w:type="paragraph" w:customStyle="1" w:styleId="F0AD687691DA41098A02E8249ED9A84A1">
    <w:name w:val="F0AD687691DA41098A02E8249ED9A84A1"/>
    <w:rsid w:val="00FF7E3B"/>
    <w:rPr>
      <w:rFonts w:cs="Times New Roman"/>
    </w:rPr>
  </w:style>
  <w:style w:type="paragraph" w:customStyle="1" w:styleId="059810877C1242E59C544F52D367F91C1">
    <w:name w:val="059810877C1242E59C544F52D367F91C1"/>
    <w:rsid w:val="00FF7E3B"/>
    <w:rPr>
      <w:rFonts w:cs="Times New Roman"/>
    </w:rPr>
  </w:style>
  <w:style w:type="paragraph" w:customStyle="1" w:styleId="88D55663245B44AA9ADD39FBF70962E31">
    <w:name w:val="88D55663245B44AA9ADD39FBF70962E31"/>
    <w:rsid w:val="00FF7E3B"/>
    <w:rPr>
      <w:rFonts w:cs="Times New Roman"/>
    </w:rPr>
  </w:style>
  <w:style w:type="paragraph" w:customStyle="1" w:styleId="67A07C279D694347BCA3E182AF2228EF1">
    <w:name w:val="67A07C279D694347BCA3E182AF2228EF1"/>
    <w:rsid w:val="00FF7E3B"/>
    <w:rPr>
      <w:rFonts w:cs="Times New Roman"/>
    </w:rPr>
  </w:style>
  <w:style w:type="paragraph" w:customStyle="1" w:styleId="1199C990934145C89467163A54559AE61">
    <w:name w:val="1199C990934145C89467163A54559AE61"/>
    <w:rsid w:val="00FF7E3B"/>
    <w:rPr>
      <w:rFonts w:cs="Times New Roman"/>
    </w:rPr>
  </w:style>
  <w:style w:type="paragraph" w:customStyle="1" w:styleId="602C6B26D85C405E81287F7BD1D0EE801">
    <w:name w:val="602C6B26D85C405E81287F7BD1D0EE801"/>
    <w:rsid w:val="00FF7E3B"/>
    <w:rPr>
      <w:rFonts w:cs="Times New Roman"/>
    </w:rPr>
  </w:style>
  <w:style w:type="paragraph" w:customStyle="1" w:styleId="46F79F03DB14428EAC86A24004EDF800">
    <w:name w:val="46F79F03DB14428EAC86A24004EDF800"/>
    <w:rsid w:val="00FF7E3B"/>
    <w:rPr>
      <w:rFonts w:cs="Times New Roman"/>
    </w:rPr>
  </w:style>
  <w:style w:type="paragraph" w:customStyle="1" w:styleId="FD2D11FDD29848308E0CF21CA9BEC71F2">
    <w:name w:val="FD2D11FDD29848308E0CF21CA9BEC71F2"/>
    <w:rsid w:val="00FF7E3B"/>
    <w:rPr>
      <w:rFonts w:cs="Times New Roman"/>
    </w:rPr>
  </w:style>
  <w:style w:type="paragraph" w:customStyle="1" w:styleId="FA67D74B17604AC9BF28022497C1DF362">
    <w:name w:val="FA67D74B17604AC9BF28022497C1DF362"/>
    <w:rsid w:val="00FF7E3B"/>
    <w:rPr>
      <w:rFonts w:cs="Times New Roman"/>
    </w:rPr>
  </w:style>
  <w:style w:type="paragraph" w:customStyle="1" w:styleId="F0AD687691DA41098A02E8249ED9A84A2">
    <w:name w:val="F0AD687691DA41098A02E8249ED9A84A2"/>
    <w:rsid w:val="00FF7E3B"/>
    <w:rPr>
      <w:rFonts w:cs="Times New Roman"/>
    </w:rPr>
  </w:style>
  <w:style w:type="paragraph" w:customStyle="1" w:styleId="059810877C1242E59C544F52D367F91C2">
    <w:name w:val="059810877C1242E59C544F52D367F91C2"/>
    <w:rsid w:val="00FF7E3B"/>
    <w:rPr>
      <w:rFonts w:cs="Times New Roman"/>
    </w:rPr>
  </w:style>
  <w:style w:type="paragraph" w:customStyle="1" w:styleId="88D55663245B44AA9ADD39FBF70962E32">
    <w:name w:val="88D55663245B44AA9ADD39FBF70962E32"/>
    <w:rsid w:val="00FF7E3B"/>
    <w:rPr>
      <w:rFonts w:cs="Times New Roman"/>
    </w:rPr>
  </w:style>
  <w:style w:type="paragraph" w:customStyle="1" w:styleId="67A07C279D694347BCA3E182AF2228EF2">
    <w:name w:val="67A07C279D694347BCA3E182AF2228EF2"/>
    <w:rsid w:val="00FF7E3B"/>
    <w:rPr>
      <w:rFonts w:cs="Times New Roman"/>
    </w:rPr>
  </w:style>
  <w:style w:type="paragraph" w:customStyle="1" w:styleId="1199C990934145C89467163A54559AE62">
    <w:name w:val="1199C990934145C89467163A54559AE62"/>
    <w:rsid w:val="00FF7E3B"/>
    <w:rPr>
      <w:rFonts w:cs="Times New Roman"/>
    </w:rPr>
  </w:style>
  <w:style w:type="paragraph" w:customStyle="1" w:styleId="602C6B26D85C405E81287F7BD1D0EE802">
    <w:name w:val="602C6B26D85C405E81287F7BD1D0EE802"/>
    <w:rsid w:val="00FF7E3B"/>
    <w:rPr>
      <w:rFonts w:cs="Times New Roman"/>
    </w:rPr>
  </w:style>
  <w:style w:type="paragraph" w:customStyle="1" w:styleId="46F79F03DB14428EAC86A24004EDF8001">
    <w:name w:val="46F79F03DB14428EAC86A24004EDF8001"/>
    <w:rsid w:val="00FF7E3B"/>
    <w:rPr>
      <w:rFonts w:cs="Times New Roman"/>
    </w:rPr>
  </w:style>
  <w:style w:type="paragraph" w:customStyle="1" w:styleId="84B4BF3FDD8149EA9615C6F5BF4537EA">
    <w:name w:val="84B4BF3FDD8149EA9615C6F5BF4537EA"/>
    <w:rsid w:val="00FF7E3B"/>
    <w:rPr>
      <w:rFonts w:cs="Times New Roman"/>
    </w:rPr>
  </w:style>
  <w:style w:type="paragraph" w:customStyle="1" w:styleId="5BD20DDE8E014EA4BE89A611A7EA5409">
    <w:name w:val="5BD20DDE8E014EA4BE89A611A7EA5409"/>
    <w:rsid w:val="00FF7E3B"/>
    <w:rPr>
      <w:rFonts w:cs="Times New Roman"/>
    </w:rPr>
  </w:style>
  <w:style w:type="paragraph" w:customStyle="1" w:styleId="EA992D95B8CB4FEC8C59A24D7366D76F">
    <w:name w:val="EA992D95B8CB4FEC8C59A24D7366D76F"/>
    <w:rsid w:val="00FF7E3B"/>
    <w:rPr>
      <w:rFonts w:cs="Times New Roman"/>
    </w:rPr>
  </w:style>
  <w:style w:type="paragraph" w:customStyle="1" w:styleId="14A0E24390644ECEBB48960D58575677">
    <w:name w:val="14A0E24390644ECEBB48960D58575677"/>
    <w:rsid w:val="00FF7E3B"/>
    <w:rPr>
      <w:rFonts w:cs="Times New Roman"/>
    </w:rPr>
  </w:style>
  <w:style w:type="paragraph" w:customStyle="1" w:styleId="9BE9D55E66CA414284048CCA65306722">
    <w:name w:val="9BE9D55E66CA414284048CCA65306722"/>
    <w:rsid w:val="00FF7E3B"/>
    <w:rPr>
      <w:rFonts w:cs="Times New Roman"/>
    </w:rPr>
  </w:style>
  <w:style w:type="paragraph" w:customStyle="1" w:styleId="36A764BF3FE0413C92F96C4479E6B21D">
    <w:name w:val="36A764BF3FE0413C92F96C4479E6B21D"/>
    <w:rsid w:val="00FF7E3B"/>
    <w:rPr>
      <w:rFonts w:cs="Times New Roman"/>
    </w:rPr>
  </w:style>
  <w:style w:type="paragraph" w:customStyle="1" w:styleId="3A498D5605124C4D8ED6F83488495F3C">
    <w:name w:val="3A498D5605124C4D8ED6F83488495F3C"/>
    <w:rsid w:val="00FF7E3B"/>
    <w:rPr>
      <w:rFonts w:cs="Times New Roman"/>
    </w:rPr>
  </w:style>
  <w:style w:type="paragraph" w:customStyle="1" w:styleId="0570998DB360424982ADA8764D7685C5">
    <w:name w:val="0570998DB360424982ADA8764D7685C5"/>
    <w:rsid w:val="00FF7E3B"/>
    <w:rPr>
      <w:rFonts w:cs="Times New Roman"/>
    </w:rPr>
  </w:style>
  <w:style w:type="paragraph" w:customStyle="1" w:styleId="6F277B4F37334ECEB8484F706BDCA89F">
    <w:name w:val="6F277B4F37334ECEB8484F706BDCA89F"/>
    <w:rsid w:val="00FF7E3B"/>
    <w:rPr>
      <w:rFonts w:cs="Times New Roman"/>
    </w:rPr>
  </w:style>
  <w:style w:type="paragraph" w:customStyle="1" w:styleId="B1CD53D20E42407D8B63BB1D4328C5F2">
    <w:name w:val="B1CD53D20E42407D8B63BB1D4328C5F2"/>
    <w:rsid w:val="00FF7E3B"/>
    <w:rPr>
      <w:rFonts w:cs="Times New Roman"/>
    </w:rPr>
  </w:style>
  <w:style w:type="paragraph" w:customStyle="1" w:styleId="6C9EE41031894F66990E05B66ED21F7D">
    <w:name w:val="6C9EE41031894F66990E05B66ED21F7D"/>
    <w:rsid w:val="00FF7E3B"/>
    <w:rPr>
      <w:rFonts w:cs="Times New Roman"/>
    </w:rPr>
  </w:style>
  <w:style w:type="paragraph" w:customStyle="1" w:styleId="D142714B6CE445109C040AAA4348ADE8">
    <w:name w:val="D142714B6CE445109C040AAA4348ADE8"/>
    <w:rsid w:val="00FF7E3B"/>
    <w:rPr>
      <w:rFonts w:cs="Times New Roman"/>
    </w:rPr>
  </w:style>
  <w:style w:type="paragraph" w:customStyle="1" w:styleId="15DE64572FBF495A9DB3BF3D20D2AE85">
    <w:name w:val="15DE64572FBF495A9DB3BF3D20D2AE85"/>
    <w:rsid w:val="00FF7E3B"/>
    <w:rPr>
      <w:rFonts w:cs="Times New Roman"/>
    </w:rPr>
  </w:style>
  <w:style w:type="paragraph" w:customStyle="1" w:styleId="965B62EDB9964340BA01E9EBE8119C00">
    <w:name w:val="965B62EDB9964340BA01E9EBE8119C00"/>
    <w:rsid w:val="00FF7E3B"/>
    <w:rPr>
      <w:rFonts w:cs="Times New Roman"/>
    </w:rPr>
  </w:style>
  <w:style w:type="paragraph" w:customStyle="1" w:styleId="3976E83FC2174C8E81FFBB2D3725BB02">
    <w:name w:val="3976E83FC2174C8E81FFBB2D3725BB02"/>
    <w:rsid w:val="00FF7E3B"/>
    <w:rPr>
      <w:rFonts w:cs="Times New Roman"/>
    </w:rPr>
  </w:style>
  <w:style w:type="paragraph" w:customStyle="1" w:styleId="0C88EDD1EB8B48A8B71A3DBAFF9ED49C">
    <w:name w:val="0C88EDD1EB8B48A8B71A3DBAFF9ED49C"/>
    <w:rsid w:val="00FF7E3B"/>
    <w:rPr>
      <w:rFonts w:cs="Times New Roman"/>
    </w:rPr>
  </w:style>
  <w:style w:type="paragraph" w:customStyle="1" w:styleId="C04B647A7E6B448BAF217428A6F9D830">
    <w:name w:val="C04B647A7E6B448BAF217428A6F9D830"/>
    <w:rsid w:val="00FF7E3B"/>
    <w:rPr>
      <w:rFonts w:cs="Times New Roman"/>
    </w:rPr>
  </w:style>
  <w:style w:type="paragraph" w:customStyle="1" w:styleId="0C4B3C4A2E234F61B1AEA60309503097">
    <w:name w:val="0C4B3C4A2E234F61B1AEA60309503097"/>
    <w:rsid w:val="00FF7E3B"/>
    <w:rPr>
      <w:rFonts w:cs="Times New Roman"/>
    </w:rPr>
  </w:style>
  <w:style w:type="paragraph" w:customStyle="1" w:styleId="A36BB175FD0147529A7A1FF2EF9F6DEE">
    <w:name w:val="A36BB175FD0147529A7A1FF2EF9F6DEE"/>
    <w:rsid w:val="00FF7E3B"/>
    <w:rPr>
      <w:rFonts w:cs="Times New Roman"/>
    </w:rPr>
  </w:style>
  <w:style w:type="paragraph" w:customStyle="1" w:styleId="DA89FE0624354265B3FBDDDBF4EA7642">
    <w:name w:val="DA89FE0624354265B3FBDDDBF4EA7642"/>
    <w:rsid w:val="00FF7E3B"/>
    <w:rPr>
      <w:rFonts w:cs="Times New Roman"/>
    </w:rPr>
  </w:style>
  <w:style w:type="paragraph" w:customStyle="1" w:styleId="36008556E3E942A394C54346C7473069">
    <w:name w:val="36008556E3E942A394C54346C7473069"/>
    <w:rsid w:val="00FF7E3B"/>
    <w:rPr>
      <w:rFonts w:cs="Times New Roman"/>
    </w:rPr>
  </w:style>
  <w:style w:type="paragraph" w:customStyle="1" w:styleId="A00286D6FD6744299CC03E4A6B72BC63">
    <w:name w:val="A00286D6FD6744299CC03E4A6B72BC63"/>
    <w:rsid w:val="00FF7E3B"/>
    <w:rPr>
      <w:rFonts w:cs="Times New Roman"/>
    </w:rPr>
  </w:style>
  <w:style w:type="paragraph" w:customStyle="1" w:styleId="FD2D11FDD29848308E0CF21CA9BEC71F3">
    <w:name w:val="FD2D11FDD29848308E0CF21CA9BEC71F3"/>
    <w:rsid w:val="00FF7E3B"/>
    <w:rPr>
      <w:rFonts w:cs="Times New Roman"/>
    </w:rPr>
  </w:style>
  <w:style w:type="paragraph" w:customStyle="1" w:styleId="FA67D74B17604AC9BF28022497C1DF363">
    <w:name w:val="FA67D74B17604AC9BF28022497C1DF363"/>
    <w:rsid w:val="00FF7E3B"/>
    <w:rPr>
      <w:rFonts w:cs="Times New Roman"/>
    </w:rPr>
  </w:style>
  <w:style w:type="paragraph" w:customStyle="1" w:styleId="F0AD687691DA41098A02E8249ED9A84A3">
    <w:name w:val="F0AD687691DA41098A02E8249ED9A84A3"/>
    <w:rsid w:val="00FF7E3B"/>
    <w:rPr>
      <w:rFonts w:cs="Times New Roman"/>
    </w:rPr>
  </w:style>
  <w:style w:type="paragraph" w:customStyle="1" w:styleId="059810877C1242E59C544F52D367F91C3">
    <w:name w:val="059810877C1242E59C544F52D367F91C3"/>
    <w:rsid w:val="00FF7E3B"/>
    <w:rPr>
      <w:rFonts w:cs="Times New Roman"/>
    </w:rPr>
  </w:style>
  <w:style w:type="paragraph" w:customStyle="1" w:styleId="88D55663245B44AA9ADD39FBF70962E33">
    <w:name w:val="88D55663245B44AA9ADD39FBF70962E33"/>
    <w:rsid w:val="00FF7E3B"/>
    <w:rPr>
      <w:rFonts w:cs="Times New Roman"/>
    </w:rPr>
  </w:style>
  <w:style w:type="paragraph" w:customStyle="1" w:styleId="67A07C279D694347BCA3E182AF2228EF3">
    <w:name w:val="67A07C279D694347BCA3E182AF2228EF3"/>
    <w:rsid w:val="00FF7E3B"/>
    <w:rPr>
      <w:rFonts w:cs="Times New Roman"/>
    </w:rPr>
  </w:style>
  <w:style w:type="paragraph" w:customStyle="1" w:styleId="1199C990934145C89467163A54559AE63">
    <w:name w:val="1199C990934145C89467163A54559AE63"/>
    <w:rsid w:val="00FF7E3B"/>
    <w:rPr>
      <w:rFonts w:cs="Times New Roman"/>
    </w:rPr>
  </w:style>
  <w:style w:type="paragraph" w:customStyle="1" w:styleId="602C6B26D85C405E81287F7BD1D0EE803">
    <w:name w:val="602C6B26D85C405E81287F7BD1D0EE803"/>
    <w:rsid w:val="00FF7E3B"/>
    <w:rPr>
      <w:rFonts w:cs="Times New Roman"/>
    </w:rPr>
  </w:style>
  <w:style w:type="paragraph" w:customStyle="1" w:styleId="46F79F03DB14428EAC86A24004EDF8002">
    <w:name w:val="46F79F03DB14428EAC86A24004EDF8002"/>
    <w:rsid w:val="00FF7E3B"/>
    <w:rPr>
      <w:rFonts w:cs="Times New Roman"/>
    </w:rPr>
  </w:style>
  <w:style w:type="paragraph" w:customStyle="1" w:styleId="84B4BF3FDD8149EA9615C6F5BF4537EA1">
    <w:name w:val="84B4BF3FDD8149EA9615C6F5BF4537EA1"/>
    <w:rsid w:val="00FF7E3B"/>
    <w:rPr>
      <w:rFonts w:cs="Times New Roman"/>
    </w:rPr>
  </w:style>
  <w:style w:type="paragraph" w:customStyle="1" w:styleId="5BD20DDE8E014EA4BE89A611A7EA54091">
    <w:name w:val="5BD20DDE8E014EA4BE89A611A7EA54091"/>
    <w:rsid w:val="00FF7E3B"/>
    <w:rPr>
      <w:rFonts w:cs="Times New Roman"/>
    </w:rPr>
  </w:style>
  <w:style w:type="paragraph" w:customStyle="1" w:styleId="EA992D95B8CB4FEC8C59A24D7366D76F1">
    <w:name w:val="EA992D95B8CB4FEC8C59A24D7366D76F1"/>
    <w:rsid w:val="00FF7E3B"/>
    <w:rPr>
      <w:rFonts w:cs="Times New Roman"/>
    </w:rPr>
  </w:style>
  <w:style w:type="paragraph" w:customStyle="1" w:styleId="14A0E24390644ECEBB48960D585756771">
    <w:name w:val="14A0E24390644ECEBB48960D585756771"/>
    <w:rsid w:val="00FF7E3B"/>
    <w:rPr>
      <w:rFonts w:cs="Times New Roman"/>
    </w:rPr>
  </w:style>
  <w:style w:type="paragraph" w:customStyle="1" w:styleId="9BE9D55E66CA414284048CCA653067221">
    <w:name w:val="9BE9D55E66CA414284048CCA653067221"/>
    <w:rsid w:val="00FF7E3B"/>
    <w:rPr>
      <w:rFonts w:cs="Times New Roman"/>
    </w:rPr>
  </w:style>
  <w:style w:type="paragraph" w:customStyle="1" w:styleId="36A764BF3FE0413C92F96C4479E6B21D1">
    <w:name w:val="36A764BF3FE0413C92F96C4479E6B21D1"/>
    <w:rsid w:val="00FF7E3B"/>
    <w:rPr>
      <w:rFonts w:cs="Times New Roman"/>
    </w:rPr>
  </w:style>
  <w:style w:type="paragraph" w:customStyle="1" w:styleId="3A498D5605124C4D8ED6F83488495F3C1">
    <w:name w:val="3A498D5605124C4D8ED6F83488495F3C1"/>
    <w:rsid w:val="00FF7E3B"/>
    <w:rPr>
      <w:rFonts w:cs="Times New Roman"/>
    </w:rPr>
  </w:style>
  <w:style w:type="paragraph" w:customStyle="1" w:styleId="0570998DB360424982ADA8764D7685C51">
    <w:name w:val="0570998DB360424982ADA8764D7685C51"/>
    <w:rsid w:val="00FF7E3B"/>
    <w:rPr>
      <w:rFonts w:cs="Times New Roman"/>
    </w:rPr>
  </w:style>
  <w:style w:type="paragraph" w:customStyle="1" w:styleId="6F277B4F37334ECEB8484F706BDCA89F1">
    <w:name w:val="6F277B4F37334ECEB8484F706BDCA89F1"/>
    <w:rsid w:val="00FF7E3B"/>
    <w:rPr>
      <w:rFonts w:cs="Times New Roman"/>
    </w:rPr>
  </w:style>
  <w:style w:type="paragraph" w:customStyle="1" w:styleId="B1CD53D20E42407D8B63BB1D4328C5F21">
    <w:name w:val="B1CD53D20E42407D8B63BB1D4328C5F21"/>
    <w:rsid w:val="00FF7E3B"/>
    <w:rPr>
      <w:rFonts w:cs="Times New Roman"/>
    </w:rPr>
  </w:style>
  <w:style w:type="paragraph" w:customStyle="1" w:styleId="6C9EE41031894F66990E05B66ED21F7D1">
    <w:name w:val="6C9EE41031894F66990E05B66ED21F7D1"/>
    <w:rsid w:val="00FF7E3B"/>
    <w:rPr>
      <w:rFonts w:cs="Times New Roman"/>
    </w:rPr>
  </w:style>
  <w:style w:type="paragraph" w:customStyle="1" w:styleId="D142714B6CE445109C040AAA4348ADE81">
    <w:name w:val="D142714B6CE445109C040AAA4348ADE81"/>
    <w:rsid w:val="00FF7E3B"/>
    <w:rPr>
      <w:rFonts w:cs="Times New Roman"/>
    </w:rPr>
  </w:style>
  <w:style w:type="paragraph" w:customStyle="1" w:styleId="15DE64572FBF495A9DB3BF3D20D2AE851">
    <w:name w:val="15DE64572FBF495A9DB3BF3D20D2AE851"/>
    <w:rsid w:val="00FF7E3B"/>
    <w:rPr>
      <w:rFonts w:cs="Times New Roman"/>
    </w:rPr>
  </w:style>
  <w:style w:type="paragraph" w:customStyle="1" w:styleId="965B62EDB9964340BA01E9EBE8119C001">
    <w:name w:val="965B62EDB9964340BA01E9EBE8119C001"/>
    <w:rsid w:val="00FF7E3B"/>
    <w:rPr>
      <w:rFonts w:cs="Times New Roman"/>
    </w:rPr>
  </w:style>
  <w:style w:type="paragraph" w:customStyle="1" w:styleId="3976E83FC2174C8E81FFBB2D3725BB021">
    <w:name w:val="3976E83FC2174C8E81FFBB2D3725BB021"/>
    <w:rsid w:val="00FF7E3B"/>
    <w:rPr>
      <w:rFonts w:cs="Times New Roman"/>
    </w:rPr>
  </w:style>
  <w:style w:type="paragraph" w:customStyle="1" w:styleId="0C88EDD1EB8B48A8B71A3DBAFF9ED49C1">
    <w:name w:val="0C88EDD1EB8B48A8B71A3DBAFF9ED49C1"/>
    <w:rsid w:val="00FF7E3B"/>
    <w:rPr>
      <w:rFonts w:cs="Times New Roman"/>
    </w:rPr>
  </w:style>
  <w:style w:type="paragraph" w:customStyle="1" w:styleId="C04B647A7E6B448BAF217428A6F9D8301">
    <w:name w:val="C04B647A7E6B448BAF217428A6F9D8301"/>
    <w:rsid w:val="00FF7E3B"/>
    <w:rPr>
      <w:rFonts w:cs="Times New Roman"/>
    </w:rPr>
  </w:style>
  <w:style w:type="paragraph" w:customStyle="1" w:styleId="0C4B3C4A2E234F61B1AEA603095030971">
    <w:name w:val="0C4B3C4A2E234F61B1AEA603095030971"/>
    <w:rsid w:val="00FF7E3B"/>
    <w:rPr>
      <w:rFonts w:cs="Times New Roman"/>
    </w:rPr>
  </w:style>
  <w:style w:type="paragraph" w:customStyle="1" w:styleId="B9E90A87A1C24CF58C8B0A402C386CA5">
    <w:name w:val="B9E90A87A1C24CF58C8B0A402C386CA5"/>
    <w:rsid w:val="00FF7E3B"/>
    <w:rPr>
      <w:rFonts w:cs="Times New Roman"/>
    </w:rPr>
  </w:style>
  <w:style w:type="paragraph" w:customStyle="1" w:styleId="A36BB175FD0147529A7A1FF2EF9F6DEE1">
    <w:name w:val="A36BB175FD0147529A7A1FF2EF9F6DEE1"/>
    <w:rsid w:val="00FF7E3B"/>
    <w:rPr>
      <w:rFonts w:cs="Times New Roman"/>
    </w:rPr>
  </w:style>
  <w:style w:type="paragraph" w:customStyle="1" w:styleId="DA89FE0624354265B3FBDDDBF4EA76421">
    <w:name w:val="DA89FE0624354265B3FBDDDBF4EA76421"/>
    <w:rsid w:val="00FF7E3B"/>
    <w:rPr>
      <w:rFonts w:cs="Times New Roman"/>
    </w:rPr>
  </w:style>
  <w:style w:type="paragraph" w:customStyle="1" w:styleId="36008556E3E942A394C54346C74730691">
    <w:name w:val="36008556E3E942A394C54346C74730691"/>
    <w:rsid w:val="00FF7E3B"/>
    <w:rPr>
      <w:rFonts w:cs="Times New Roman"/>
    </w:rPr>
  </w:style>
  <w:style w:type="paragraph" w:customStyle="1" w:styleId="A00286D6FD6744299CC03E4A6B72BC631">
    <w:name w:val="A00286D6FD6744299CC03E4A6B72BC631"/>
    <w:rsid w:val="00FF7E3B"/>
    <w:rPr>
      <w:rFonts w:cs="Times New Roman"/>
    </w:rPr>
  </w:style>
  <w:style w:type="paragraph" w:customStyle="1" w:styleId="FD2D11FDD29848308E0CF21CA9BEC71F4">
    <w:name w:val="FD2D11FDD29848308E0CF21CA9BEC71F4"/>
    <w:rsid w:val="00FF7E3B"/>
    <w:rPr>
      <w:rFonts w:cs="Times New Roman"/>
    </w:rPr>
  </w:style>
  <w:style w:type="paragraph" w:customStyle="1" w:styleId="FA67D74B17604AC9BF28022497C1DF364">
    <w:name w:val="FA67D74B17604AC9BF28022497C1DF364"/>
    <w:rsid w:val="00FF7E3B"/>
    <w:rPr>
      <w:rFonts w:cs="Times New Roman"/>
    </w:rPr>
  </w:style>
  <w:style w:type="paragraph" w:customStyle="1" w:styleId="F0AD687691DA41098A02E8249ED9A84A4">
    <w:name w:val="F0AD687691DA41098A02E8249ED9A84A4"/>
    <w:rsid w:val="00FF7E3B"/>
    <w:rPr>
      <w:rFonts w:cs="Times New Roman"/>
    </w:rPr>
  </w:style>
  <w:style w:type="paragraph" w:customStyle="1" w:styleId="059810877C1242E59C544F52D367F91C4">
    <w:name w:val="059810877C1242E59C544F52D367F91C4"/>
    <w:rsid w:val="00FF7E3B"/>
    <w:rPr>
      <w:rFonts w:cs="Times New Roman"/>
    </w:rPr>
  </w:style>
  <w:style w:type="paragraph" w:customStyle="1" w:styleId="88D55663245B44AA9ADD39FBF70962E34">
    <w:name w:val="88D55663245B44AA9ADD39FBF70962E34"/>
    <w:rsid w:val="00FF7E3B"/>
    <w:rPr>
      <w:rFonts w:cs="Times New Roman"/>
    </w:rPr>
  </w:style>
  <w:style w:type="paragraph" w:customStyle="1" w:styleId="67A07C279D694347BCA3E182AF2228EF4">
    <w:name w:val="67A07C279D694347BCA3E182AF2228EF4"/>
    <w:rsid w:val="00FF7E3B"/>
    <w:rPr>
      <w:rFonts w:cs="Times New Roman"/>
    </w:rPr>
  </w:style>
  <w:style w:type="paragraph" w:customStyle="1" w:styleId="1199C990934145C89467163A54559AE64">
    <w:name w:val="1199C990934145C89467163A54559AE64"/>
    <w:rsid w:val="00FF7E3B"/>
    <w:rPr>
      <w:rFonts w:cs="Times New Roman"/>
    </w:rPr>
  </w:style>
  <w:style w:type="paragraph" w:customStyle="1" w:styleId="602C6B26D85C405E81287F7BD1D0EE804">
    <w:name w:val="602C6B26D85C405E81287F7BD1D0EE804"/>
    <w:rsid w:val="00FF7E3B"/>
    <w:rPr>
      <w:rFonts w:cs="Times New Roman"/>
    </w:rPr>
  </w:style>
  <w:style w:type="paragraph" w:customStyle="1" w:styleId="46F79F03DB14428EAC86A24004EDF8003">
    <w:name w:val="46F79F03DB14428EAC86A24004EDF8003"/>
    <w:rsid w:val="00FF7E3B"/>
    <w:rPr>
      <w:rFonts w:cs="Times New Roman"/>
    </w:rPr>
  </w:style>
  <w:style w:type="paragraph" w:customStyle="1" w:styleId="84B4BF3FDD8149EA9615C6F5BF4537EA2">
    <w:name w:val="84B4BF3FDD8149EA9615C6F5BF4537EA2"/>
    <w:rsid w:val="00FF7E3B"/>
    <w:rPr>
      <w:rFonts w:cs="Times New Roman"/>
    </w:rPr>
  </w:style>
  <w:style w:type="paragraph" w:customStyle="1" w:styleId="5BD20DDE8E014EA4BE89A611A7EA54092">
    <w:name w:val="5BD20DDE8E014EA4BE89A611A7EA54092"/>
    <w:rsid w:val="00FF7E3B"/>
    <w:rPr>
      <w:rFonts w:cs="Times New Roman"/>
    </w:rPr>
  </w:style>
  <w:style w:type="paragraph" w:customStyle="1" w:styleId="EA992D95B8CB4FEC8C59A24D7366D76F2">
    <w:name w:val="EA992D95B8CB4FEC8C59A24D7366D76F2"/>
    <w:rsid w:val="00FF7E3B"/>
    <w:rPr>
      <w:rFonts w:cs="Times New Roman"/>
    </w:rPr>
  </w:style>
  <w:style w:type="paragraph" w:customStyle="1" w:styleId="14A0E24390644ECEBB48960D585756772">
    <w:name w:val="14A0E24390644ECEBB48960D585756772"/>
    <w:rsid w:val="00FF7E3B"/>
    <w:rPr>
      <w:rFonts w:cs="Times New Roman"/>
    </w:rPr>
  </w:style>
  <w:style w:type="paragraph" w:customStyle="1" w:styleId="9BE9D55E66CA414284048CCA653067222">
    <w:name w:val="9BE9D55E66CA414284048CCA653067222"/>
    <w:rsid w:val="00FF7E3B"/>
    <w:rPr>
      <w:rFonts w:cs="Times New Roman"/>
    </w:rPr>
  </w:style>
  <w:style w:type="paragraph" w:customStyle="1" w:styleId="36A764BF3FE0413C92F96C4479E6B21D2">
    <w:name w:val="36A764BF3FE0413C92F96C4479E6B21D2"/>
    <w:rsid w:val="00FF7E3B"/>
    <w:rPr>
      <w:rFonts w:cs="Times New Roman"/>
    </w:rPr>
  </w:style>
  <w:style w:type="paragraph" w:customStyle="1" w:styleId="3A498D5605124C4D8ED6F83488495F3C2">
    <w:name w:val="3A498D5605124C4D8ED6F83488495F3C2"/>
    <w:rsid w:val="00FF7E3B"/>
    <w:rPr>
      <w:rFonts w:cs="Times New Roman"/>
    </w:rPr>
  </w:style>
  <w:style w:type="paragraph" w:customStyle="1" w:styleId="0570998DB360424982ADA8764D7685C52">
    <w:name w:val="0570998DB360424982ADA8764D7685C52"/>
    <w:rsid w:val="00FF7E3B"/>
    <w:rPr>
      <w:rFonts w:cs="Times New Roman"/>
    </w:rPr>
  </w:style>
  <w:style w:type="paragraph" w:customStyle="1" w:styleId="6F277B4F37334ECEB8484F706BDCA89F2">
    <w:name w:val="6F277B4F37334ECEB8484F706BDCA89F2"/>
    <w:rsid w:val="00FF7E3B"/>
    <w:rPr>
      <w:rFonts w:cs="Times New Roman"/>
    </w:rPr>
  </w:style>
  <w:style w:type="paragraph" w:customStyle="1" w:styleId="B1CD53D20E42407D8B63BB1D4328C5F22">
    <w:name w:val="B1CD53D20E42407D8B63BB1D4328C5F22"/>
    <w:rsid w:val="00FF7E3B"/>
    <w:rPr>
      <w:rFonts w:cs="Times New Roman"/>
    </w:rPr>
  </w:style>
  <w:style w:type="paragraph" w:customStyle="1" w:styleId="6C9EE41031894F66990E05B66ED21F7D2">
    <w:name w:val="6C9EE41031894F66990E05B66ED21F7D2"/>
    <w:rsid w:val="00FF7E3B"/>
    <w:rPr>
      <w:rFonts w:cs="Times New Roman"/>
    </w:rPr>
  </w:style>
  <w:style w:type="paragraph" w:customStyle="1" w:styleId="D142714B6CE445109C040AAA4348ADE82">
    <w:name w:val="D142714B6CE445109C040AAA4348ADE82"/>
    <w:rsid w:val="00FF7E3B"/>
    <w:rPr>
      <w:rFonts w:cs="Times New Roman"/>
    </w:rPr>
  </w:style>
  <w:style w:type="paragraph" w:customStyle="1" w:styleId="15DE64572FBF495A9DB3BF3D20D2AE852">
    <w:name w:val="15DE64572FBF495A9DB3BF3D20D2AE852"/>
    <w:rsid w:val="00FF7E3B"/>
    <w:rPr>
      <w:rFonts w:cs="Times New Roman"/>
    </w:rPr>
  </w:style>
  <w:style w:type="paragraph" w:customStyle="1" w:styleId="965B62EDB9964340BA01E9EBE8119C002">
    <w:name w:val="965B62EDB9964340BA01E9EBE8119C002"/>
    <w:rsid w:val="00FF7E3B"/>
    <w:rPr>
      <w:rFonts w:cs="Times New Roman"/>
    </w:rPr>
  </w:style>
  <w:style w:type="paragraph" w:customStyle="1" w:styleId="3976E83FC2174C8E81FFBB2D3725BB022">
    <w:name w:val="3976E83FC2174C8E81FFBB2D3725BB022"/>
    <w:rsid w:val="00FF7E3B"/>
    <w:rPr>
      <w:rFonts w:cs="Times New Roman"/>
    </w:rPr>
  </w:style>
  <w:style w:type="paragraph" w:customStyle="1" w:styleId="0C88EDD1EB8B48A8B71A3DBAFF9ED49C2">
    <w:name w:val="0C88EDD1EB8B48A8B71A3DBAFF9ED49C2"/>
    <w:rsid w:val="00FF7E3B"/>
    <w:rPr>
      <w:rFonts w:cs="Times New Roman"/>
    </w:rPr>
  </w:style>
  <w:style w:type="paragraph" w:customStyle="1" w:styleId="C04B647A7E6B448BAF217428A6F9D8302">
    <w:name w:val="C04B647A7E6B448BAF217428A6F9D8302"/>
    <w:rsid w:val="00FF7E3B"/>
    <w:rPr>
      <w:rFonts w:cs="Times New Roman"/>
    </w:rPr>
  </w:style>
  <w:style w:type="paragraph" w:customStyle="1" w:styleId="0C4B3C4A2E234F61B1AEA603095030972">
    <w:name w:val="0C4B3C4A2E234F61B1AEA603095030972"/>
    <w:rsid w:val="00FF7E3B"/>
    <w:rPr>
      <w:rFonts w:cs="Times New Roman"/>
    </w:rPr>
  </w:style>
  <w:style w:type="paragraph" w:customStyle="1" w:styleId="B9E90A87A1C24CF58C8B0A402C386CA51">
    <w:name w:val="B9E90A87A1C24CF58C8B0A402C386CA51"/>
    <w:rsid w:val="00FF7E3B"/>
    <w:rPr>
      <w:rFonts w:cs="Times New Roman"/>
    </w:rPr>
  </w:style>
  <w:style w:type="paragraph" w:customStyle="1" w:styleId="A36BB175FD0147529A7A1FF2EF9F6DEE2">
    <w:name w:val="A36BB175FD0147529A7A1FF2EF9F6DEE2"/>
    <w:rsid w:val="00FF7E3B"/>
    <w:rPr>
      <w:rFonts w:cs="Times New Roman"/>
    </w:rPr>
  </w:style>
  <w:style w:type="paragraph" w:customStyle="1" w:styleId="DA89FE0624354265B3FBDDDBF4EA76422">
    <w:name w:val="DA89FE0624354265B3FBDDDBF4EA76422"/>
    <w:rsid w:val="00FF7E3B"/>
    <w:rPr>
      <w:rFonts w:cs="Times New Roman"/>
    </w:rPr>
  </w:style>
  <w:style w:type="paragraph" w:customStyle="1" w:styleId="36008556E3E942A394C54346C74730692">
    <w:name w:val="36008556E3E942A394C54346C74730692"/>
    <w:rsid w:val="00FF7E3B"/>
    <w:rPr>
      <w:rFonts w:cs="Times New Roman"/>
    </w:rPr>
  </w:style>
  <w:style w:type="paragraph" w:customStyle="1" w:styleId="A00286D6FD6744299CC03E4A6B72BC632">
    <w:name w:val="A00286D6FD6744299CC03E4A6B72BC632"/>
    <w:rsid w:val="00FF7E3B"/>
    <w:rPr>
      <w:rFonts w:cs="Times New Roman"/>
    </w:rPr>
  </w:style>
  <w:style w:type="paragraph" w:customStyle="1" w:styleId="FD2D11FDD29848308E0CF21CA9BEC71F5">
    <w:name w:val="FD2D11FDD29848308E0CF21CA9BEC71F5"/>
    <w:rsid w:val="00FF7E3B"/>
    <w:rPr>
      <w:rFonts w:cs="Times New Roman"/>
    </w:rPr>
  </w:style>
  <w:style w:type="paragraph" w:customStyle="1" w:styleId="FA67D74B17604AC9BF28022497C1DF365">
    <w:name w:val="FA67D74B17604AC9BF28022497C1DF365"/>
    <w:rsid w:val="00FF7E3B"/>
    <w:rPr>
      <w:rFonts w:cs="Times New Roman"/>
    </w:rPr>
  </w:style>
  <w:style w:type="paragraph" w:customStyle="1" w:styleId="F0AD687691DA41098A02E8249ED9A84A5">
    <w:name w:val="F0AD687691DA41098A02E8249ED9A84A5"/>
    <w:rsid w:val="00FF7E3B"/>
    <w:rPr>
      <w:rFonts w:cs="Times New Roman"/>
    </w:rPr>
  </w:style>
  <w:style w:type="paragraph" w:customStyle="1" w:styleId="059810877C1242E59C544F52D367F91C5">
    <w:name w:val="059810877C1242E59C544F52D367F91C5"/>
    <w:rsid w:val="00FF7E3B"/>
    <w:rPr>
      <w:rFonts w:cs="Times New Roman"/>
    </w:rPr>
  </w:style>
  <w:style w:type="paragraph" w:customStyle="1" w:styleId="88D55663245B44AA9ADD39FBF70962E35">
    <w:name w:val="88D55663245B44AA9ADD39FBF70962E35"/>
    <w:rsid w:val="00FF7E3B"/>
    <w:rPr>
      <w:rFonts w:cs="Times New Roman"/>
    </w:rPr>
  </w:style>
  <w:style w:type="paragraph" w:customStyle="1" w:styleId="67A07C279D694347BCA3E182AF2228EF5">
    <w:name w:val="67A07C279D694347BCA3E182AF2228EF5"/>
    <w:rsid w:val="00FF7E3B"/>
    <w:rPr>
      <w:rFonts w:cs="Times New Roman"/>
    </w:rPr>
  </w:style>
  <w:style w:type="paragraph" w:customStyle="1" w:styleId="1199C990934145C89467163A54559AE65">
    <w:name w:val="1199C990934145C89467163A54559AE65"/>
    <w:rsid w:val="00FF7E3B"/>
    <w:rPr>
      <w:rFonts w:cs="Times New Roman"/>
    </w:rPr>
  </w:style>
  <w:style w:type="paragraph" w:customStyle="1" w:styleId="602C6B26D85C405E81287F7BD1D0EE805">
    <w:name w:val="602C6B26D85C405E81287F7BD1D0EE805"/>
    <w:rsid w:val="00FF7E3B"/>
    <w:rPr>
      <w:rFonts w:cs="Times New Roman"/>
    </w:rPr>
  </w:style>
  <w:style w:type="paragraph" w:customStyle="1" w:styleId="46F79F03DB14428EAC86A24004EDF8004">
    <w:name w:val="46F79F03DB14428EAC86A24004EDF8004"/>
    <w:rsid w:val="00FF7E3B"/>
    <w:rPr>
      <w:rFonts w:cs="Times New Roman"/>
    </w:rPr>
  </w:style>
  <w:style w:type="paragraph" w:customStyle="1" w:styleId="84B4BF3FDD8149EA9615C6F5BF4537EA3">
    <w:name w:val="84B4BF3FDD8149EA9615C6F5BF4537EA3"/>
    <w:rsid w:val="00FF7E3B"/>
    <w:rPr>
      <w:rFonts w:cs="Times New Roman"/>
    </w:rPr>
  </w:style>
  <w:style w:type="paragraph" w:customStyle="1" w:styleId="5BD20DDE8E014EA4BE89A611A7EA54093">
    <w:name w:val="5BD20DDE8E014EA4BE89A611A7EA54093"/>
    <w:rsid w:val="00FF7E3B"/>
    <w:rPr>
      <w:rFonts w:cs="Times New Roman"/>
    </w:rPr>
  </w:style>
  <w:style w:type="paragraph" w:customStyle="1" w:styleId="EA992D95B8CB4FEC8C59A24D7366D76F3">
    <w:name w:val="EA992D95B8CB4FEC8C59A24D7366D76F3"/>
    <w:rsid w:val="00FF7E3B"/>
    <w:rPr>
      <w:rFonts w:cs="Times New Roman"/>
    </w:rPr>
  </w:style>
  <w:style w:type="paragraph" w:customStyle="1" w:styleId="14A0E24390644ECEBB48960D585756773">
    <w:name w:val="14A0E24390644ECEBB48960D585756773"/>
    <w:rsid w:val="00FF7E3B"/>
    <w:rPr>
      <w:rFonts w:cs="Times New Roman"/>
    </w:rPr>
  </w:style>
  <w:style w:type="paragraph" w:customStyle="1" w:styleId="9BE9D55E66CA414284048CCA653067223">
    <w:name w:val="9BE9D55E66CA414284048CCA653067223"/>
    <w:rsid w:val="00FF7E3B"/>
    <w:rPr>
      <w:rFonts w:cs="Times New Roman"/>
    </w:rPr>
  </w:style>
  <w:style w:type="paragraph" w:customStyle="1" w:styleId="36A764BF3FE0413C92F96C4479E6B21D3">
    <w:name w:val="36A764BF3FE0413C92F96C4479E6B21D3"/>
    <w:rsid w:val="00FF7E3B"/>
    <w:rPr>
      <w:rFonts w:cs="Times New Roman"/>
    </w:rPr>
  </w:style>
  <w:style w:type="paragraph" w:customStyle="1" w:styleId="3A498D5605124C4D8ED6F83488495F3C3">
    <w:name w:val="3A498D5605124C4D8ED6F83488495F3C3"/>
    <w:rsid w:val="00FF7E3B"/>
    <w:rPr>
      <w:rFonts w:cs="Times New Roman"/>
    </w:rPr>
  </w:style>
  <w:style w:type="paragraph" w:customStyle="1" w:styleId="0570998DB360424982ADA8764D7685C53">
    <w:name w:val="0570998DB360424982ADA8764D7685C53"/>
    <w:rsid w:val="00FF7E3B"/>
    <w:rPr>
      <w:rFonts w:cs="Times New Roman"/>
    </w:rPr>
  </w:style>
  <w:style w:type="paragraph" w:customStyle="1" w:styleId="6F277B4F37334ECEB8484F706BDCA89F3">
    <w:name w:val="6F277B4F37334ECEB8484F706BDCA89F3"/>
    <w:rsid w:val="00FF7E3B"/>
    <w:rPr>
      <w:rFonts w:cs="Times New Roman"/>
    </w:rPr>
  </w:style>
  <w:style w:type="paragraph" w:customStyle="1" w:styleId="B1CD53D20E42407D8B63BB1D4328C5F23">
    <w:name w:val="B1CD53D20E42407D8B63BB1D4328C5F23"/>
    <w:rsid w:val="00FF7E3B"/>
    <w:rPr>
      <w:rFonts w:cs="Times New Roman"/>
    </w:rPr>
  </w:style>
  <w:style w:type="paragraph" w:customStyle="1" w:styleId="6C9EE41031894F66990E05B66ED21F7D3">
    <w:name w:val="6C9EE41031894F66990E05B66ED21F7D3"/>
    <w:rsid w:val="00FF7E3B"/>
    <w:rPr>
      <w:rFonts w:cs="Times New Roman"/>
    </w:rPr>
  </w:style>
  <w:style w:type="paragraph" w:customStyle="1" w:styleId="D142714B6CE445109C040AAA4348ADE83">
    <w:name w:val="D142714B6CE445109C040AAA4348ADE83"/>
    <w:rsid w:val="00FF7E3B"/>
    <w:rPr>
      <w:rFonts w:cs="Times New Roman"/>
    </w:rPr>
  </w:style>
  <w:style w:type="paragraph" w:customStyle="1" w:styleId="15DE64572FBF495A9DB3BF3D20D2AE853">
    <w:name w:val="15DE64572FBF495A9DB3BF3D20D2AE853"/>
    <w:rsid w:val="00FF7E3B"/>
    <w:rPr>
      <w:rFonts w:cs="Times New Roman"/>
    </w:rPr>
  </w:style>
  <w:style w:type="paragraph" w:customStyle="1" w:styleId="965B62EDB9964340BA01E9EBE8119C003">
    <w:name w:val="965B62EDB9964340BA01E9EBE8119C003"/>
    <w:rsid w:val="00FF7E3B"/>
    <w:rPr>
      <w:rFonts w:cs="Times New Roman"/>
    </w:rPr>
  </w:style>
  <w:style w:type="paragraph" w:customStyle="1" w:styleId="3976E83FC2174C8E81FFBB2D3725BB023">
    <w:name w:val="3976E83FC2174C8E81FFBB2D3725BB023"/>
    <w:rsid w:val="00FF7E3B"/>
    <w:rPr>
      <w:rFonts w:cs="Times New Roman"/>
    </w:rPr>
  </w:style>
  <w:style w:type="paragraph" w:customStyle="1" w:styleId="0C88EDD1EB8B48A8B71A3DBAFF9ED49C3">
    <w:name w:val="0C88EDD1EB8B48A8B71A3DBAFF9ED49C3"/>
    <w:rsid w:val="00FF7E3B"/>
    <w:rPr>
      <w:rFonts w:cs="Times New Roman"/>
    </w:rPr>
  </w:style>
  <w:style w:type="paragraph" w:customStyle="1" w:styleId="C04B647A7E6B448BAF217428A6F9D8303">
    <w:name w:val="C04B647A7E6B448BAF217428A6F9D8303"/>
    <w:rsid w:val="00FF7E3B"/>
    <w:rPr>
      <w:rFonts w:cs="Times New Roman"/>
    </w:rPr>
  </w:style>
  <w:style w:type="paragraph" w:customStyle="1" w:styleId="0C4B3C4A2E234F61B1AEA603095030973">
    <w:name w:val="0C4B3C4A2E234F61B1AEA603095030973"/>
    <w:rsid w:val="00FF7E3B"/>
    <w:rPr>
      <w:rFonts w:cs="Times New Roman"/>
    </w:rPr>
  </w:style>
  <w:style w:type="paragraph" w:customStyle="1" w:styleId="B9E90A87A1C24CF58C8B0A402C386CA52">
    <w:name w:val="B9E90A87A1C24CF58C8B0A402C386CA52"/>
    <w:rsid w:val="00FF7E3B"/>
    <w:rPr>
      <w:rFonts w:cs="Times New Roman"/>
    </w:rPr>
  </w:style>
  <w:style w:type="paragraph" w:customStyle="1" w:styleId="A36BB175FD0147529A7A1FF2EF9F6DEE3">
    <w:name w:val="A36BB175FD0147529A7A1FF2EF9F6DEE3"/>
    <w:rsid w:val="00FF7E3B"/>
    <w:rPr>
      <w:rFonts w:cs="Times New Roman"/>
    </w:rPr>
  </w:style>
  <w:style w:type="paragraph" w:customStyle="1" w:styleId="DA89FE0624354265B3FBDDDBF4EA76423">
    <w:name w:val="DA89FE0624354265B3FBDDDBF4EA76423"/>
    <w:rsid w:val="00FF7E3B"/>
    <w:rPr>
      <w:rFonts w:cs="Times New Roman"/>
    </w:rPr>
  </w:style>
  <w:style w:type="paragraph" w:customStyle="1" w:styleId="36008556E3E942A394C54346C74730693">
    <w:name w:val="36008556E3E942A394C54346C74730693"/>
    <w:rsid w:val="00FF7E3B"/>
    <w:rPr>
      <w:rFonts w:cs="Times New Roman"/>
    </w:rPr>
  </w:style>
  <w:style w:type="paragraph" w:customStyle="1" w:styleId="A00286D6FD6744299CC03E4A6B72BC633">
    <w:name w:val="A00286D6FD6744299CC03E4A6B72BC633"/>
    <w:rsid w:val="00FF7E3B"/>
    <w:rPr>
      <w:rFonts w:cs="Times New Roman"/>
    </w:rPr>
  </w:style>
  <w:style w:type="paragraph" w:customStyle="1" w:styleId="CD8293F6075A45219C1035E86443DD62">
    <w:name w:val="CD8293F6075A45219C1035E86443DD62"/>
    <w:rsid w:val="00FF7E3B"/>
  </w:style>
  <w:style w:type="paragraph" w:customStyle="1" w:styleId="8F7EF381F48C4A8E93DF8075FF4A0DCE">
    <w:name w:val="8F7EF381F48C4A8E93DF8075FF4A0DCE"/>
    <w:rsid w:val="00FF7E3B"/>
  </w:style>
  <w:style w:type="paragraph" w:customStyle="1" w:styleId="C5F4F6E2C055440A9ACB569E04B499BE">
    <w:name w:val="C5F4F6E2C055440A9ACB569E04B499BE"/>
    <w:rsid w:val="00FF7E3B"/>
  </w:style>
  <w:style w:type="paragraph" w:customStyle="1" w:styleId="A86CD1AB2ADD4DC2996804BE9EF149C1">
    <w:name w:val="A86CD1AB2ADD4DC2996804BE9EF149C1"/>
    <w:rsid w:val="00FF7E3B"/>
  </w:style>
  <w:style w:type="paragraph" w:customStyle="1" w:styleId="05DF469731E84457A0AC0AB752F7DE29">
    <w:name w:val="05DF469731E84457A0AC0AB752F7DE29"/>
    <w:rsid w:val="00FF7E3B"/>
  </w:style>
  <w:style w:type="paragraph" w:customStyle="1" w:styleId="8AE13F8BD7BE4F83B8CD278BA09C441A">
    <w:name w:val="8AE13F8BD7BE4F83B8CD278BA09C441A"/>
    <w:rsid w:val="00FF7E3B"/>
  </w:style>
  <w:style w:type="paragraph" w:customStyle="1" w:styleId="019C7B8723FC462292BA3C6409EB0FD9">
    <w:name w:val="019C7B8723FC462292BA3C6409EB0FD9"/>
    <w:rsid w:val="00FF7E3B"/>
  </w:style>
  <w:style w:type="paragraph" w:customStyle="1" w:styleId="5054BDFB1EBE41A5BA40B90E11FE499F">
    <w:name w:val="5054BDFB1EBE41A5BA40B90E11FE499F"/>
    <w:rsid w:val="00FF7E3B"/>
  </w:style>
  <w:style w:type="paragraph" w:customStyle="1" w:styleId="5C8404C9AF354C818B39AA50CDB0E462">
    <w:name w:val="5C8404C9AF354C818B39AA50CDB0E462"/>
    <w:rsid w:val="00FF7E3B"/>
  </w:style>
  <w:style w:type="paragraph" w:customStyle="1" w:styleId="13C050F0708C4AB79C99FA807C3F423D">
    <w:name w:val="13C050F0708C4AB79C99FA807C3F423D"/>
    <w:rsid w:val="00FF7E3B"/>
  </w:style>
  <w:style w:type="paragraph" w:customStyle="1" w:styleId="1C164D41BAF94EA48481C6F67C3E497F">
    <w:name w:val="1C164D41BAF94EA48481C6F67C3E497F"/>
    <w:rsid w:val="00FF7E3B"/>
  </w:style>
  <w:style w:type="paragraph" w:customStyle="1" w:styleId="08372EDB65994ED0A153F0FC5ABC7B97">
    <w:name w:val="08372EDB65994ED0A153F0FC5ABC7B97"/>
    <w:rsid w:val="00FF7E3B"/>
  </w:style>
  <w:style w:type="paragraph" w:customStyle="1" w:styleId="C51DEA220DDD4CE78E38BD3F909B895B">
    <w:name w:val="C51DEA220DDD4CE78E38BD3F909B895B"/>
    <w:rsid w:val="00FF7E3B"/>
  </w:style>
  <w:style w:type="paragraph" w:customStyle="1" w:styleId="32D5D053338D4D81A26799C69687525F">
    <w:name w:val="32D5D053338D4D81A26799C69687525F"/>
    <w:rsid w:val="00FF7E3B"/>
  </w:style>
  <w:style w:type="paragraph" w:customStyle="1" w:styleId="7642A7912781464D809E35622754D572">
    <w:name w:val="7642A7912781464D809E35622754D572"/>
    <w:rsid w:val="00FF7E3B"/>
  </w:style>
  <w:style w:type="paragraph" w:customStyle="1" w:styleId="2E36C9C600664174AC0F5FBD1F0D9337">
    <w:name w:val="2E36C9C600664174AC0F5FBD1F0D9337"/>
    <w:rsid w:val="00FF7E3B"/>
  </w:style>
  <w:style w:type="paragraph" w:customStyle="1" w:styleId="B9DD978E92FB44FDB089DA2AA9E82206">
    <w:name w:val="B9DD978E92FB44FDB089DA2AA9E82206"/>
    <w:rsid w:val="00FF7E3B"/>
  </w:style>
  <w:style w:type="paragraph" w:customStyle="1" w:styleId="3B9984DECC584CA6828CB2FDB20EF164">
    <w:name w:val="3B9984DECC584CA6828CB2FDB20EF164"/>
    <w:rsid w:val="00FF7E3B"/>
  </w:style>
  <w:style w:type="paragraph" w:customStyle="1" w:styleId="1295B962005140E3ADE6E9939C6849F3">
    <w:name w:val="1295B962005140E3ADE6E9939C6849F3"/>
    <w:rsid w:val="00FF7E3B"/>
  </w:style>
  <w:style w:type="paragraph" w:customStyle="1" w:styleId="B3C321D4A7CD4A5497180CFDE5CFCFC8">
    <w:name w:val="B3C321D4A7CD4A5497180CFDE5CFCFC8"/>
    <w:rsid w:val="00FF7E3B"/>
  </w:style>
  <w:style w:type="paragraph" w:customStyle="1" w:styleId="0D0F0BA68764434CA23562BF8C5B409C">
    <w:name w:val="0D0F0BA68764434CA23562BF8C5B409C"/>
    <w:rsid w:val="00FF7E3B"/>
  </w:style>
  <w:style w:type="paragraph" w:customStyle="1" w:styleId="948BF5FFEB6247079D0977C5974C6E90">
    <w:name w:val="948BF5FFEB6247079D0977C5974C6E90"/>
    <w:rsid w:val="00FF7E3B"/>
  </w:style>
  <w:style w:type="paragraph" w:customStyle="1" w:styleId="9B3998D9BAAF49E1BE1F39C35E36D7A5">
    <w:name w:val="9B3998D9BAAF49E1BE1F39C35E36D7A5"/>
    <w:rsid w:val="00FF7E3B"/>
  </w:style>
  <w:style w:type="paragraph" w:customStyle="1" w:styleId="1C4B1BAA810645B3A0BF17692B29585A">
    <w:name w:val="1C4B1BAA810645B3A0BF17692B29585A"/>
    <w:rsid w:val="00FF7E3B"/>
  </w:style>
  <w:style w:type="paragraph" w:customStyle="1" w:styleId="2866AAD6D1A94A8EA75EAD07911965BA">
    <w:name w:val="2866AAD6D1A94A8EA75EAD07911965BA"/>
    <w:rsid w:val="00FF7E3B"/>
  </w:style>
  <w:style w:type="paragraph" w:customStyle="1" w:styleId="2B348A8DAE7A42EEBB6AD1DFB6DF3EE6">
    <w:name w:val="2B348A8DAE7A42EEBB6AD1DFB6DF3EE6"/>
    <w:rsid w:val="00FF7E3B"/>
  </w:style>
  <w:style w:type="paragraph" w:customStyle="1" w:styleId="FB976A8F869D4684A2D748514E7B58DC">
    <w:name w:val="FB976A8F869D4684A2D748514E7B58DC"/>
    <w:rsid w:val="00FF7E3B"/>
  </w:style>
  <w:style w:type="paragraph" w:customStyle="1" w:styleId="57B9B22C1C9740FCA15229B370585BCB">
    <w:name w:val="57B9B22C1C9740FCA15229B370585BCB"/>
    <w:rsid w:val="00FF7E3B"/>
  </w:style>
  <w:style w:type="paragraph" w:customStyle="1" w:styleId="A72AD5EF58074F6180FC012C82F96FE1">
    <w:name w:val="A72AD5EF58074F6180FC012C82F96FE1"/>
    <w:rsid w:val="00FF7E3B"/>
  </w:style>
  <w:style w:type="paragraph" w:customStyle="1" w:styleId="FEDBC0A7C256477EAF89CB8036D70F09">
    <w:name w:val="FEDBC0A7C256477EAF89CB8036D70F09"/>
    <w:rsid w:val="00FF7E3B"/>
  </w:style>
  <w:style w:type="paragraph" w:customStyle="1" w:styleId="A0250DE47FCB4564986F38F1B4370441">
    <w:name w:val="A0250DE47FCB4564986F38F1B4370441"/>
    <w:rsid w:val="00FF7E3B"/>
  </w:style>
  <w:style w:type="paragraph" w:customStyle="1" w:styleId="FD2D11FDD29848308E0CF21CA9BEC71F6">
    <w:name w:val="FD2D11FDD29848308E0CF21CA9BEC71F6"/>
    <w:rsid w:val="00FF7E3B"/>
    <w:rPr>
      <w:rFonts w:cs="Times New Roman"/>
    </w:rPr>
  </w:style>
  <w:style w:type="paragraph" w:customStyle="1" w:styleId="FA67D74B17604AC9BF28022497C1DF366">
    <w:name w:val="FA67D74B17604AC9BF28022497C1DF366"/>
    <w:rsid w:val="00FF7E3B"/>
    <w:rPr>
      <w:rFonts w:cs="Times New Roman"/>
    </w:rPr>
  </w:style>
  <w:style w:type="paragraph" w:customStyle="1" w:styleId="F0AD687691DA41098A02E8249ED9A84A6">
    <w:name w:val="F0AD687691DA41098A02E8249ED9A84A6"/>
    <w:rsid w:val="00FF7E3B"/>
    <w:rPr>
      <w:rFonts w:cs="Times New Roman"/>
    </w:rPr>
  </w:style>
  <w:style w:type="paragraph" w:customStyle="1" w:styleId="059810877C1242E59C544F52D367F91C6">
    <w:name w:val="059810877C1242E59C544F52D367F91C6"/>
    <w:rsid w:val="00FF7E3B"/>
    <w:rPr>
      <w:rFonts w:cs="Times New Roman"/>
    </w:rPr>
  </w:style>
  <w:style w:type="paragraph" w:customStyle="1" w:styleId="88D55663245B44AA9ADD39FBF70962E36">
    <w:name w:val="88D55663245B44AA9ADD39FBF70962E36"/>
    <w:rsid w:val="00FF7E3B"/>
    <w:rPr>
      <w:rFonts w:cs="Times New Roman"/>
    </w:rPr>
  </w:style>
  <w:style w:type="paragraph" w:customStyle="1" w:styleId="67A07C279D694347BCA3E182AF2228EF6">
    <w:name w:val="67A07C279D694347BCA3E182AF2228EF6"/>
    <w:rsid w:val="00FF7E3B"/>
    <w:rPr>
      <w:rFonts w:cs="Times New Roman"/>
    </w:rPr>
  </w:style>
  <w:style w:type="paragraph" w:customStyle="1" w:styleId="1199C990934145C89467163A54559AE66">
    <w:name w:val="1199C990934145C89467163A54559AE66"/>
    <w:rsid w:val="00FF7E3B"/>
    <w:rPr>
      <w:rFonts w:cs="Times New Roman"/>
    </w:rPr>
  </w:style>
  <w:style w:type="paragraph" w:customStyle="1" w:styleId="602C6B26D85C405E81287F7BD1D0EE806">
    <w:name w:val="602C6B26D85C405E81287F7BD1D0EE806"/>
    <w:rsid w:val="00FF7E3B"/>
    <w:rPr>
      <w:rFonts w:cs="Times New Roman"/>
    </w:rPr>
  </w:style>
  <w:style w:type="paragraph" w:customStyle="1" w:styleId="46F79F03DB14428EAC86A24004EDF8005">
    <w:name w:val="46F79F03DB14428EAC86A24004EDF8005"/>
    <w:rsid w:val="00FF7E3B"/>
    <w:rPr>
      <w:rFonts w:cs="Times New Roman"/>
    </w:rPr>
  </w:style>
  <w:style w:type="paragraph" w:customStyle="1" w:styleId="84B4BF3FDD8149EA9615C6F5BF4537EA4">
    <w:name w:val="84B4BF3FDD8149EA9615C6F5BF4537EA4"/>
    <w:rsid w:val="00FF7E3B"/>
    <w:rPr>
      <w:rFonts w:cs="Times New Roman"/>
    </w:rPr>
  </w:style>
  <w:style w:type="paragraph" w:customStyle="1" w:styleId="5BD20DDE8E014EA4BE89A611A7EA54094">
    <w:name w:val="5BD20DDE8E014EA4BE89A611A7EA54094"/>
    <w:rsid w:val="00FF7E3B"/>
    <w:rPr>
      <w:rFonts w:cs="Times New Roman"/>
    </w:rPr>
  </w:style>
  <w:style w:type="paragraph" w:customStyle="1" w:styleId="EA992D95B8CB4FEC8C59A24D7366D76F4">
    <w:name w:val="EA992D95B8CB4FEC8C59A24D7366D76F4"/>
    <w:rsid w:val="00FF7E3B"/>
    <w:rPr>
      <w:rFonts w:cs="Times New Roman"/>
    </w:rPr>
  </w:style>
  <w:style w:type="paragraph" w:customStyle="1" w:styleId="14A0E24390644ECEBB48960D585756774">
    <w:name w:val="14A0E24390644ECEBB48960D585756774"/>
    <w:rsid w:val="00FF7E3B"/>
    <w:rPr>
      <w:rFonts w:cs="Times New Roman"/>
    </w:rPr>
  </w:style>
  <w:style w:type="paragraph" w:customStyle="1" w:styleId="9BE9D55E66CA414284048CCA653067224">
    <w:name w:val="9BE9D55E66CA414284048CCA653067224"/>
    <w:rsid w:val="00FF7E3B"/>
    <w:rPr>
      <w:rFonts w:cs="Times New Roman"/>
    </w:rPr>
  </w:style>
  <w:style w:type="paragraph" w:customStyle="1" w:styleId="36A764BF3FE0413C92F96C4479E6B21D4">
    <w:name w:val="36A764BF3FE0413C92F96C4479E6B21D4"/>
    <w:rsid w:val="00FF7E3B"/>
    <w:rPr>
      <w:rFonts w:cs="Times New Roman"/>
    </w:rPr>
  </w:style>
  <w:style w:type="paragraph" w:customStyle="1" w:styleId="3A498D5605124C4D8ED6F83488495F3C4">
    <w:name w:val="3A498D5605124C4D8ED6F83488495F3C4"/>
    <w:rsid w:val="00FF7E3B"/>
    <w:rPr>
      <w:rFonts w:cs="Times New Roman"/>
    </w:rPr>
  </w:style>
  <w:style w:type="paragraph" w:customStyle="1" w:styleId="0570998DB360424982ADA8764D7685C54">
    <w:name w:val="0570998DB360424982ADA8764D7685C54"/>
    <w:rsid w:val="00FF7E3B"/>
    <w:rPr>
      <w:rFonts w:cs="Times New Roman"/>
    </w:rPr>
  </w:style>
  <w:style w:type="paragraph" w:customStyle="1" w:styleId="6F277B4F37334ECEB8484F706BDCA89F4">
    <w:name w:val="6F277B4F37334ECEB8484F706BDCA89F4"/>
    <w:rsid w:val="00FF7E3B"/>
    <w:rPr>
      <w:rFonts w:cs="Times New Roman"/>
    </w:rPr>
  </w:style>
  <w:style w:type="paragraph" w:customStyle="1" w:styleId="B1CD53D20E42407D8B63BB1D4328C5F24">
    <w:name w:val="B1CD53D20E42407D8B63BB1D4328C5F24"/>
    <w:rsid w:val="00FF7E3B"/>
    <w:rPr>
      <w:rFonts w:cs="Times New Roman"/>
    </w:rPr>
  </w:style>
  <w:style w:type="paragraph" w:customStyle="1" w:styleId="6C9EE41031894F66990E05B66ED21F7D4">
    <w:name w:val="6C9EE41031894F66990E05B66ED21F7D4"/>
    <w:rsid w:val="00FF7E3B"/>
    <w:rPr>
      <w:rFonts w:cs="Times New Roman"/>
    </w:rPr>
  </w:style>
  <w:style w:type="paragraph" w:customStyle="1" w:styleId="D142714B6CE445109C040AAA4348ADE84">
    <w:name w:val="D142714B6CE445109C040AAA4348ADE84"/>
    <w:rsid w:val="00FF7E3B"/>
    <w:rPr>
      <w:rFonts w:cs="Times New Roman"/>
    </w:rPr>
  </w:style>
  <w:style w:type="paragraph" w:customStyle="1" w:styleId="15DE64572FBF495A9DB3BF3D20D2AE854">
    <w:name w:val="15DE64572FBF495A9DB3BF3D20D2AE854"/>
    <w:rsid w:val="00FF7E3B"/>
    <w:rPr>
      <w:rFonts w:cs="Times New Roman"/>
    </w:rPr>
  </w:style>
  <w:style w:type="paragraph" w:customStyle="1" w:styleId="965B62EDB9964340BA01E9EBE8119C004">
    <w:name w:val="965B62EDB9964340BA01E9EBE8119C004"/>
    <w:rsid w:val="00FF7E3B"/>
    <w:rPr>
      <w:rFonts w:cs="Times New Roman"/>
    </w:rPr>
  </w:style>
  <w:style w:type="paragraph" w:customStyle="1" w:styleId="3976E83FC2174C8E81FFBB2D3725BB024">
    <w:name w:val="3976E83FC2174C8E81FFBB2D3725BB024"/>
    <w:rsid w:val="00FF7E3B"/>
    <w:rPr>
      <w:rFonts w:cs="Times New Roman"/>
    </w:rPr>
  </w:style>
  <w:style w:type="paragraph" w:customStyle="1" w:styleId="0C88EDD1EB8B48A8B71A3DBAFF9ED49C4">
    <w:name w:val="0C88EDD1EB8B48A8B71A3DBAFF9ED49C4"/>
    <w:rsid w:val="00FF7E3B"/>
    <w:rPr>
      <w:rFonts w:cs="Times New Roman"/>
    </w:rPr>
  </w:style>
  <w:style w:type="paragraph" w:customStyle="1" w:styleId="C04B647A7E6B448BAF217428A6F9D8304">
    <w:name w:val="C04B647A7E6B448BAF217428A6F9D8304"/>
    <w:rsid w:val="00FF7E3B"/>
    <w:rPr>
      <w:rFonts w:cs="Times New Roman"/>
    </w:rPr>
  </w:style>
  <w:style w:type="paragraph" w:customStyle="1" w:styleId="0C4B3C4A2E234F61B1AEA603095030974">
    <w:name w:val="0C4B3C4A2E234F61B1AEA603095030974"/>
    <w:rsid w:val="00FF7E3B"/>
    <w:rPr>
      <w:rFonts w:cs="Times New Roman"/>
    </w:rPr>
  </w:style>
  <w:style w:type="paragraph" w:customStyle="1" w:styleId="B9E90A87A1C24CF58C8B0A402C386CA53">
    <w:name w:val="B9E90A87A1C24CF58C8B0A402C386CA53"/>
    <w:rsid w:val="00FF7E3B"/>
    <w:rPr>
      <w:rFonts w:cs="Times New Roman"/>
    </w:rPr>
  </w:style>
  <w:style w:type="paragraph" w:customStyle="1" w:styleId="3373004217B14F4CA6683E059FAD274B">
    <w:name w:val="3373004217B14F4CA6683E059FAD274B"/>
    <w:rsid w:val="00FF7E3B"/>
    <w:rPr>
      <w:rFonts w:cs="Times New Roman"/>
    </w:rPr>
  </w:style>
  <w:style w:type="paragraph" w:customStyle="1" w:styleId="CD8293F6075A45219C1035E86443DD621">
    <w:name w:val="CD8293F6075A45219C1035E86443DD621"/>
    <w:rsid w:val="00FF7E3B"/>
    <w:rPr>
      <w:rFonts w:cs="Times New Roman"/>
    </w:rPr>
  </w:style>
  <w:style w:type="paragraph" w:customStyle="1" w:styleId="5054BDFB1EBE41A5BA40B90E11FE499F1">
    <w:name w:val="5054BDFB1EBE41A5BA40B90E11FE499F1"/>
    <w:rsid w:val="00FF7E3B"/>
    <w:rPr>
      <w:rFonts w:cs="Times New Roman"/>
    </w:rPr>
  </w:style>
  <w:style w:type="paragraph" w:customStyle="1" w:styleId="2E36C9C600664174AC0F5FBD1F0D93371">
    <w:name w:val="2E36C9C600664174AC0F5FBD1F0D93371"/>
    <w:rsid w:val="00FF7E3B"/>
    <w:rPr>
      <w:rFonts w:cs="Times New Roman"/>
    </w:rPr>
  </w:style>
  <w:style w:type="paragraph" w:customStyle="1" w:styleId="1C4B1BAA810645B3A0BF17692B29585A1">
    <w:name w:val="1C4B1BAA810645B3A0BF17692B29585A1"/>
    <w:rsid w:val="00FF7E3B"/>
    <w:rPr>
      <w:rFonts w:cs="Times New Roman"/>
    </w:rPr>
  </w:style>
  <w:style w:type="paragraph" w:customStyle="1" w:styleId="8F7EF381F48C4A8E93DF8075FF4A0DCE1">
    <w:name w:val="8F7EF381F48C4A8E93DF8075FF4A0DCE1"/>
    <w:rsid w:val="00FF7E3B"/>
    <w:rPr>
      <w:rFonts w:cs="Times New Roman"/>
    </w:rPr>
  </w:style>
  <w:style w:type="paragraph" w:customStyle="1" w:styleId="5C8404C9AF354C818B39AA50CDB0E4621">
    <w:name w:val="5C8404C9AF354C818B39AA50CDB0E4621"/>
    <w:rsid w:val="00FF7E3B"/>
    <w:rPr>
      <w:rFonts w:cs="Times New Roman"/>
    </w:rPr>
  </w:style>
  <w:style w:type="paragraph" w:customStyle="1" w:styleId="B9DD978E92FB44FDB089DA2AA9E822061">
    <w:name w:val="B9DD978E92FB44FDB089DA2AA9E822061"/>
    <w:rsid w:val="00FF7E3B"/>
    <w:rPr>
      <w:rFonts w:cs="Times New Roman"/>
    </w:rPr>
  </w:style>
  <w:style w:type="paragraph" w:customStyle="1" w:styleId="2866AAD6D1A94A8EA75EAD07911965BA1">
    <w:name w:val="2866AAD6D1A94A8EA75EAD07911965BA1"/>
    <w:rsid w:val="00FF7E3B"/>
    <w:rPr>
      <w:rFonts w:cs="Times New Roman"/>
    </w:rPr>
  </w:style>
  <w:style w:type="paragraph" w:customStyle="1" w:styleId="C5F4F6E2C055440A9ACB569E04B499BE1">
    <w:name w:val="C5F4F6E2C055440A9ACB569E04B499BE1"/>
    <w:rsid w:val="00FF7E3B"/>
    <w:rPr>
      <w:rFonts w:cs="Times New Roman"/>
    </w:rPr>
  </w:style>
  <w:style w:type="paragraph" w:customStyle="1" w:styleId="13C050F0708C4AB79C99FA807C3F423D1">
    <w:name w:val="13C050F0708C4AB79C99FA807C3F423D1"/>
    <w:rsid w:val="00FF7E3B"/>
    <w:rPr>
      <w:rFonts w:cs="Times New Roman"/>
    </w:rPr>
  </w:style>
  <w:style w:type="paragraph" w:customStyle="1" w:styleId="3B9984DECC584CA6828CB2FDB20EF1641">
    <w:name w:val="3B9984DECC584CA6828CB2FDB20EF1641"/>
    <w:rsid w:val="00FF7E3B"/>
    <w:rPr>
      <w:rFonts w:cs="Times New Roman"/>
    </w:rPr>
  </w:style>
  <w:style w:type="paragraph" w:customStyle="1" w:styleId="2B348A8DAE7A42EEBB6AD1DFB6DF3EE61">
    <w:name w:val="2B348A8DAE7A42EEBB6AD1DFB6DF3EE61"/>
    <w:rsid w:val="00FF7E3B"/>
    <w:rPr>
      <w:rFonts w:cs="Times New Roman"/>
    </w:rPr>
  </w:style>
  <w:style w:type="paragraph" w:customStyle="1" w:styleId="A86CD1AB2ADD4DC2996804BE9EF149C11">
    <w:name w:val="A86CD1AB2ADD4DC2996804BE9EF149C11"/>
    <w:rsid w:val="00FF7E3B"/>
    <w:rPr>
      <w:rFonts w:cs="Times New Roman"/>
    </w:rPr>
  </w:style>
  <w:style w:type="paragraph" w:customStyle="1" w:styleId="08372EDB65994ED0A153F0FC5ABC7B971">
    <w:name w:val="08372EDB65994ED0A153F0FC5ABC7B971"/>
    <w:rsid w:val="00FF7E3B"/>
    <w:rPr>
      <w:rFonts w:cs="Times New Roman"/>
    </w:rPr>
  </w:style>
  <w:style w:type="paragraph" w:customStyle="1" w:styleId="B3C321D4A7CD4A5497180CFDE5CFCFC81">
    <w:name w:val="B3C321D4A7CD4A5497180CFDE5CFCFC81"/>
    <w:rsid w:val="00FF7E3B"/>
    <w:rPr>
      <w:rFonts w:cs="Times New Roman"/>
    </w:rPr>
  </w:style>
  <w:style w:type="paragraph" w:customStyle="1" w:styleId="57B9B22C1C9740FCA15229B370585BCB1">
    <w:name w:val="57B9B22C1C9740FCA15229B370585BCB1"/>
    <w:rsid w:val="00FF7E3B"/>
    <w:rPr>
      <w:rFonts w:cs="Times New Roman"/>
    </w:rPr>
  </w:style>
  <w:style w:type="paragraph" w:customStyle="1" w:styleId="05DF469731E84457A0AC0AB752F7DE291">
    <w:name w:val="05DF469731E84457A0AC0AB752F7DE291"/>
    <w:rsid w:val="00FF7E3B"/>
    <w:rPr>
      <w:rFonts w:cs="Times New Roman"/>
    </w:rPr>
  </w:style>
  <w:style w:type="paragraph" w:customStyle="1" w:styleId="C51DEA220DDD4CE78E38BD3F909B895B1">
    <w:name w:val="C51DEA220DDD4CE78E38BD3F909B895B1"/>
    <w:rsid w:val="00FF7E3B"/>
    <w:rPr>
      <w:rFonts w:cs="Times New Roman"/>
    </w:rPr>
  </w:style>
  <w:style w:type="paragraph" w:customStyle="1" w:styleId="0D0F0BA68764434CA23562BF8C5B409C1">
    <w:name w:val="0D0F0BA68764434CA23562BF8C5B409C1"/>
    <w:rsid w:val="00FF7E3B"/>
    <w:rPr>
      <w:rFonts w:cs="Times New Roman"/>
    </w:rPr>
  </w:style>
  <w:style w:type="paragraph" w:customStyle="1" w:styleId="A72AD5EF58074F6180FC012C82F96FE11">
    <w:name w:val="A72AD5EF58074F6180FC012C82F96FE11"/>
    <w:rsid w:val="00FF7E3B"/>
    <w:rPr>
      <w:rFonts w:cs="Times New Roman"/>
    </w:rPr>
  </w:style>
  <w:style w:type="paragraph" w:customStyle="1" w:styleId="8AE13F8BD7BE4F83B8CD278BA09C441A1">
    <w:name w:val="8AE13F8BD7BE4F83B8CD278BA09C441A1"/>
    <w:rsid w:val="00FF7E3B"/>
    <w:rPr>
      <w:rFonts w:cs="Times New Roman"/>
    </w:rPr>
  </w:style>
  <w:style w:type="paragraph" w:customStyle="1" w:styleId="32D5D053338D4D81A26799C69687525F1">
    <w:name w:val="32D5D053338D4D81A26799C69687525F1"/>
    <w:rsid w:val="00FF7E3B"/>
    <w:rPr>
      <w:rFonts w:cs="Times New Roman"/>
    </w:rPr>
  </w:style>
  <w:style w:type="paragraph" w:customStyle="1" w:styleId="948BF5FFEB6247079D0977C5974C6E901">
    <w:name w:val="948BF5FFEB6247079D0977C5974C6E901"/>
    <w:rsid w:val="00FF7E3B"/>
    <w:rPr>
      <w:rFonts w:cs="Times New Roman"/>
    </w:rPr>
  </w:style>
  <w:style w:type="paragraph" w:customStyle="1" w:styleId="FEDBC0A7C256477EAF89CB8036D70F091">
    <w:name w:val="FEDBC0A7C256477EAF89CB8036D70F091"/>
    <w:rsid w:val="00FF7E3B"/>
    <w:rPr>
      <w:rFonts w:cs="Times New Roman"/>
    </w:rPr>
  </w:style>
  <w:style w:type="paragraph" w:customStyle="1" w:styleId="019C7B8723FC462292BA3C6409EB0FD91">
    <w:name w:val="019C7B8723FC462292BA3C6409EB0FD91"/>
    <w:rsid w:val="00FF7E3B"/>
    <w:rPr>
      <w:rFonts w:cs="Times New Roman"/>
    </w:rPr>
  </w:style>
  <w:style w:type="paragraph" w:customStyle="1" w:styleId="7642A7912781464D809E35622754D5721">
    <w:name w:val="7642A7912781464D809E35622754D5721"/>
    <w:rsid w:val="00FF7E3B"/>
    <w:rPr>
      <w:rFonts w:cs="Times New Roman"/>
    </w:rPr>
  </w:style>
  <w:style w:type="paragraph" w:customStyle="1" w:styleId="9B3998D9BAAF49E1BE1F39C35E36D7A51">
    <w:name w:val="9B3998D9BAAF49E1BE1F39C35E36D7A51"/>
    <w:rsid w:val="00FF7E3B"/>
    <w:rPr>
      <w:rFonts w:cs="Times New Roman"/>
    </w:rPr>
  </w:style>
  <w:style w:type="paragraph" w:customStyle="1" w:styleId="A0250DE47FCB4564986F38F1B43704411">
    <w:name w:val="A0250DE47FCB4564986F38F1B43704411"/>
    <w:rsid w:val="00FF7E3B"/>
    <w:rPr>
      <w:rFonts w:cs="Times New Roman"/>
    </w:rPr>
  </w:style>
  <w:style w:type="paragraph" w:customStyle="1" w:styleId="5A3C552F200D4D9184F701A79993C890">
    <w:name w:val="5A3C552F200D4D9184F701A79993C890"/>
    <w:rsid w:val="00FF7E3B"/>
    <w:rPr>
      <w:rFonts w:cs="Times New Roman"/>
    </w:rPr>
  </w:style>
  <w:style w:type="paragraph" w:customStyle="1" w:styleId="85B573C22B174D9D8F11CD3531027272">
    <w:name w:val="85B573C22B174D9D8F11CD3531027272"/>
    <w:rsid w:val="00FF7E3B"/>
    <w:rPr>
      <w:rFonts w:cs="Times New Roman"/>
    </w:rPr>
  </w:style>
  <w:style w:type="paragraph" w:customStyle="1" w:styleId="A36BB175FD0147529A7A1FF2EF9F6DEE4">
    <w:name w:val="A36BB175FD0147529A7A1FF2EF9F6DEE4"/>
    <w:rsid w:val="00FF7E3B"/>
    <w:rPr>
      <w:rFonts w:cs="Times New Roman"/>
    </w:rPr>
  </w:style>
  <w:style w:type="paragraph" w:customStyle="1" w:styleId="DA89FE0624354265B3FBDDDBF4EA76424">
    <w:name w:val="DA89FE0624354265B3FBDDDBF4EA76424"/>
    <w:rsid w:val="00FF7E3B"/>
    <w:rPr>
      <w:rFonts w:cs="Times New Roman"/>
    </w:rPr>
  </w:style>
  <w:style w:type="paragraph" w:customStyle="1" w:styleId="36008556E3E942A394C54346C74730694">
    <w:name w:val="36008556E3E942A394C54346C74730694"/>
    <w:rsid w:val="00FF7E3B"/>
    <w:rPr>
      <w:rFonts w:cs="Times New Roman"/>
    </w:rPr>
  </w:style>
  <w:style w:type="paragraph" w:customStyle="1" w:styleId="A00286D6FD6744299CC03E4A6B72BC634">
    <w:name w:val="A00286D6FD6744299CC03E4A6B72BC634"/>
    <w:rsid w:val="00FF7E3B"/>
    <w:rPr>
      <w:rFonts w:cs="Times New Roman"/>
    </w:rPr>
  </w:style>
  <w:style w:type="paragraph" w:customStyle="1" w:styleId="FD2D11FDD29848308E0CF21CA9BEC71F7">
    <w:name w:val="FD2D11FDD29848308E0CF21CA9BEC71F7"/>
    <w:rsid w:val="00BF7582"/>
    <w:rPr>
      <w:rFonts w:cs="Times New Roman"/>
    </w:rPr>
  </w:style>
  <w:style w:type="paragraph" w:customStyle="1" w:styleId="FA67D74B17604AC9BF28022497C1DF367">
    <w:name w:val="FA67D74B17604AC9BF28022497C1DF367"/>
    <w:rsid w:val="00BF7582"/>
    <w:rPr>
      <w:rFonts w:cs="Times New Roman"/>
    </w:rPr>
  </w:style>
  <w:style w:type="paragraph" w:customStyle="1" w:styleId="F0AD687691DA41098A02E8249ED9A84A7">
    <w:name w:val="F0AD687691DA41098A02E8249ED9A84A7"/>
    <w:rsid w:val="00BF7582"/>
    <w:rPr>
      <w:rFonts w:cs="Times New Roman"/>
    </w:rPr>
  </w:style>
  <w:style w:type="paragraph" w:customStyle="1" w:styleId="059810877C1242E59C544F52D367F91C7">
    <w:name w:val="059810877C1242E59C544F52D367F91C7"/>
    <w:rsid w:val="00BF7582"/>
    <w:rPr>
      <w:rFonts w:cs="Times New Roman"/>
    </w:rPr>
  </w:style>
  <w:style w:type="paragraph" w:customStyle="1" w:styleId="88D55663245B44AA9ADD39FBF70962E37">
    <w:name w:val="88D55663245B44AA9ADD39FBF70962E37"/>
    <w:rsid w:val="00BF7582"/>
    <w:rPr>
      <w:rFonts w:cs="Times New Roman"/>
    </w:rPr>
  </w:style>
  <w:style w:type="paragraph" w:customStyle="1" w:styleId="67A07C279D694347BCA3E182AF2228EF7">
    <w:name w:val="67A07C279D694347BCA3E182AF2228EF7"/>
    <w:rsid w:val="00BF7582"/>
    <w:rPr>
      <w:rFonts w:cs="Times New Roman"/>
    </w:rPr>
  </w:style>
  <w:style w:type="paragraph" w:customStyle="1" w:styleId="1199C990934145C89467163A54559AE67">
    <w:name w:val="1199C990934145C89467163A54559AE67"/>
    <w:rsid w:val="00BF7582"/>
    <w:rPr>
      <w:rFonts w:cs="Times New Roman"/>
    </w:rPr>
  </w:style>
  <w:style w:type="paragraph" w:customStyle="1" w:styleId="602C6B26D85C405E81287F7BD1D0EE807">
    <w:name w:val="602C6B26D85C405E81287F7BD1D0EE807"/>
    <w:rsid w:val="00BF7582"/>
    <w:rPr>
      <w:rFonts w:cs="Times New Roman"/>
    </w:rPr>
  </w:style>
  <w:style w:type="paragraph" w:customStyle="1" w:styleId="46F79F03DB14428EAC86A24004EDF8006">
    <w:name w:val="46F79F03DB14428EAC86A24004EDF8006"/>
    <w:rsid w:val="00BF7582"/>
    <w:rPr>
      <w:rFonts w:cs="Times New Roman"/>
    </w:rPr>
  </w:style>
  <w:style w:type="paragraph" w:customStyle="1" w:styleId="84B4BF3FDD8149EA9615C6F5BF4537EA5">
    <w:name w:val="84B4BF3FDD8149EA9615C6F5BF4537EA5"/>
    <w:rsid w:val="00BF7582"/>
    <w:rPr>
      <w:rFonts w:cs="Times New Roman"/>
    </w:rPr>
  </w:style>
  <w:style w:type="paragraph" w:customStyle="1" w:styleId="5BD20DDE8E014EA4BE89A611A7EA54095">
    <w:name w:val="5BD20DDE8E014EA4BE89A611A7EA54095"/>
    <w:rsid w:val="00BF7582"/>
    <w:rPr>
      <w:rFonts w:cs="Times New Roman"/>
    </w:rPr>
  </w:style>
  <w:style w:type="paragraph" w:customStyle="1" w:styleId="EA992D95B8CB4FEC8C59A24D7366D76F5">
    <w:name w:val="EA992D95B8CB4FEC8C59A24D7366D76F5"/>
    <w:rsid w:val="00BF7582"/>
    <w:rPr>
      <w:rFonts w:cs="Times New Roman"/>
    </w:rPr>
  </w:style>
  <w:style w:type="paragraph" w:customStyle="1" w:styleId="14A0E24390644ECEBB48960D585756775">
    <w:name w:val="14A0E24390644ECEBB48960D585756775"/>
    <w:rsid w:val="00BF7582"/>
    <w:rPr>
      <w:rFonts w:cs="Times New Roman"/>
    </w:rPr>
  </w:style>
  <w:style w:type="paragraph" w:customStyle="1" w:styleId="9BE9D55E66CA414284048CCA653067225">
    <w:name w:val="9BE9D55E66CA414284048CCA653067225"/>
    <w:rsid w:val="00BF7582"/>
    <w:rPr>
      <w:rFonts w:cs="Times New Roman"/>
    </w:rPr>
  </w:style>
  <w:style w:type="paragraph" w:customStyle="1" w:styleId="DAF1891BC0F849F08F7967DE20F2F895">
    <w:name w:val="DAF1891BC0F849F08F7967DE20F2F895"/>
    <w:rsid w:val="00BF7582"/>
    <w:rPr>
      <w:rFonts w:cs="Times New Roman"/>
    </w:rPr>
  </w:style>
  <w:style w:type="paragraph" w:customStyle="1" w:styleId="8D8813C84D474AE4A3B5FCA214924B3B">
    <w:name w:val="8D8813C84D474AE4A3B5FCA214924B3B"/>
    <w:rsid w:val="00BF7582"/>
    <w:rPr>
      <w:rFonts w:cs="Times New Roman"/>
    </w:rPr>
  </w:style>
  <w:style w:type="paragraph" w:customStyle="1" w:styleId="2D884D09481B462083FA7036FEB73733">
    <w:name w:val="2D884D09481B462083FA7036FEB73733"/>
    <w:rsid w:val="00BF7582"/>
    <w:rPr>
      <w:rFonts w:cs="Times New Roman"/>
    </w:rPr>
  </w:style>
  <w:style w:type="paragraph" w:customStyle="1" w:styleId="3FDB5142176B413E853D5D99B325E234">
    <w:name w:val="3FDB5142176B413E853D5D99B325E234"/>
    <w:rsid w:val="00BF7582"/>
    <w:rPr>
      <w:rFonts w:cs="Times New Roman"/>
    </w:rPr>
  </w:style>
  <w:style w:type="paragraph" w:customStyle="1" w:styleId="9590E9FB6CBE4569A23BA8EF89307982">
    <w:name w:val="9590E9FB6CBE4569A23BA8EF89307982"/>
    <w:rsid w:val="00BF7582"/>
    <w:rPr>
      <w:rFonts w:cs="Times New Roman"/>
    </w:rPr>
  </w:style>
  <w:style w:type="paragraph" w:customStyle="1" w:styleId="1030663023374A3393120372E2A5A3C3">
    <w:name w:val="1030663023374A3393120372E2A5A3C3"/>
    <w:rsid w:val="00BF7582"/>
    <w:rPr>
      <w:rFonts w:cs="Times New Roman"/>
    </w:rPr>
  </w:style>
  <w:style w:type="paragraph" w:customStyle="1" w:styleId="605E37F6AE0B4CE4A0A540F9CD122606">
    <w:name w:val="605E37F6AE0B4CE4A0A540F9CD122606"/>
    <w:rsid w:val="00BF7582"/>
    <w:rPr>
      <w:rFonts w:cs="Times New Roman"/>
    </w:rPr>
  </w:style>
  <w:style w:type="paragraph" w:customStyle="1" w:styleId="A9EE9BDE1A6E4B44995F0852BB5D55C0">
    <w:name w:val="A9EE9BDE1A6E4B44995F0852BB5D55C0"/>
    <w:rsid w:val="00BF7582"/>
    <w:rPr>
      <w:rFonts w:cs="Times New Roman"/>
    </w:rPr>
  </w:style>
  <w:style w:type="paragraph" w:customStyle="1" w:styleId="EFE8269A599F41A69C916B13F499C1BD">
    <w:name w:val="EFE8269A599F41A69C916B13F499C1BD"/>
    <w:rsid w:val="00BF7582"/>
    <w:rPr>
      <w:rFonts w:cs="Times New Roman"/>
    </w:rPr>
  </w:style>
  <w:style w:type="paragraph" w:customStyle="1" w:styleId="D378000B3F2B4634BF86A2A293025F24">
    <w:name w:val="D378000B3F2B4634BF86A2A293025F24"/>
    <w:rsid w:val="00BF7582"/>
    <w:rPr>
      <w:rFonts w:cs="Times New Roman"/>
    </w:rPr>
  </w:style>
  <w:style w:type="paragraph" w:customStyle="1" w:styleId="CB7004DAE5674DFC8FFC5E215CF30645">
    <w:name w:val="CB7004DAE5674DFC8FFC5E215CF30645"/>
    <w:rsid w:val="00BF7582"/>
    <w:rPr>
      <w:rFonts w:cs="Times New Roman"/>
    </w:rPr>
  </w:style>
  <w:style w:type="paragraph" w:customStyle="1" w:styleId="B8722BCFF7E64C7E8DE55FA4476C3B36">
    <w:name w:val="B8722BCFF7E64C7E8DE55FA4476C3B36"/>
    <w:rsid w:val="00BF7582"/>
    <w:rPr>
      <w:rFonts w:cs="Times New Roman"/>
    </w:rPr>
  </w:style>
  <w:style w:type="paragraph" w:customStyle="1" w:styleId="492B57E35A5E47F8A955FF81D84FC302">
    <w:name w:val="492B57E35A5E47F8A955FF81D84FC302"/>
    <w:rsid w:val="00BF7582"/>
    <w:rPr>
      <w:rFonts w:cs="Times New Roman"/>
    </w:rPr>
  </w:style>
  <w:style w:type="paragraph" w:customStyle="1" w:styleId="178326A930AE4E569210BD803FE60033">
    <w:name w:val="178326A930AE4E569210BD803FE60033"/>
    <w:rsid w:val="00BF7582"/>
    <w:rPr>
      <w:rFonts w:cs="Times New Roman"/>
    </w:rPr>
  </w:style>
  <w:style w:type="paragraph" w:customStyle="1" w:styleId="FBA886442D3B473A8C4049F0EAB51F0C">
    <w:name w:val="FBA886442D3B473A8C4049F0EAB51F0C"/>
    <w:rsid w:val="00BF7582"/>
    <w:rPr>
      <w:rFonts w:cs="Times New Roman"/>
    </w:rPr>
  </w:style>
  <w:style w:type="paragraph" w:customStyle="1" w:styleId="4850364FD7754FF69855D242C26AF579">
    <w:name w:val="4850364FD7754FF69855D242C26AF579"/>
    <w:rsid w:val="00BF7582"/>
    <w:rPr>
      <w:rFonts w:cs="Times New Roman"/>
    </w:rPr>
  </w:style>
  <w:style w:type="paragraph" w:customStyle="1" w:styleId="C20CB4521B514DEEA471CE4925628D33">
    <w:name w:val="C20CB4521B514DEEA471CE4925628D33"/>
    <w:rsid w:val="00BF7582"/>
    <w:rPr>
      <w:rFonts w:cs="Times New Roman"/>
    </w:rPr>
  </w:style>
  <w:style w:type="paragraph" w:customStyle="1" w:styleId="DD47EE1519DE424BA9BB85B129B6132D">
    <w:name w:val="DD47EE1519DE424BA9BB85B129B6132D"/>
    <w:rsid w:val="00BF7582"/>
    <w:rPr>
      <w:rFonts w:cs="Times New Roman"/>
    </w:rPr>
  </w:style>
  <w:style w:type="paragraph" w:customStyle="1" w:styleId="1BAA692ADF9F42948C35464403EA447E">
    <w:name w:val="1BAA692ADF9F42948C35464403EA447E"/>
    <w:rsid w:val="00BF7582"/>
    <w:rPr>
      <w:rFonts w:cs="Times New Roman"/>
    </w:rPr>
  </w:style>
  <w:style w:type="paragraph" w:customStyle="1" w:styleId="ACD9A2144CB649279E736560466E28F1">
    <w:name w:val="ACD9A2144CB649279E736560466E28F1"/>
    <w:rsid w:val="00BF7582"/>
    <w:rPr>
      <w:rFonts w:cs="Times New Roman"/>
    </w:rPr>
  </w:style>
  <w:style w:type="paragraph" w:customStyle="1" w:styleId="D1F9D6F14C17494DAB782F94C68D433D">
    <w:name w:val="D1F9D6F14C17494DAB782F94C68D433D"/>
    <w:rsid w:val="00BF7582"/>
    <w:rPr>
      <w:rFonts w:cs="Times New Roman"/>
    </w:rPr>
  </w:style>
  <w:style w:type="paragraph" w:customStyle="1" w:styleId="C1394075FB2A42BD98BB83FB2B5237BD">
    <w:name w:val="C1394075FB2A42BD98BB83FB2B5237BD"/>
    <w:rsid w:val="00BF7582"/>
    <w:rPr>
      <w:rFonts w:cs="Times New Roman"/>
    </w:rPr>
  </w:style>
  <w:style w:type="paragraph" w:customStyle="1" w:styleId="DFB3DD22B0054B4AA2159848824E00AB">
    <w:name w:val="DFB3DD22B0054B4AA2159848824E00AB"/>
    <w:rsid w:val="00BF7582"/>
    <w:rPr>
      <w:rFonts w:cs="Times New Roman"/>
    </w:rPr>
  </w:style>
  <w:style w:type="paragraph" w:customStyle="1" w:styleId="8D423849D1AB40E295FB89195D35F11D">
    <w:name w:val="8D423849D1AB40E295FB89195D35F11D"/>
    <w:rsid w:val="00BF7582"/>
    <w:rPr>
      <w:rFonts w:cs="Times New Roman"/>
    </w:rPr>
  </w:style>
  <w:style w:type="paragraph" w:customStyle="1" w:styleId="B61969C5C2534F11AF50D77F209A75EF">
    <w:name w:val="B61969C5C2534F11AF50D77F209A75EF"/>
    <w:rsid w:val="00BF7582"/>
    <w:rPr>
      <w:rFonts w:cs="Times New Roman"/>
    </w:rPr>
  </w:style>
  <w:style w:type="paragraph" w:customStyle="1" w:styleId="ABE285BDB89D42C39A5EA33E7D2CB8A4">
    <w:name w:val="ABE285BDB89D42C39A5EA33E7D2CB8A4"/>
    <w:rsid w:val="00BF7582"/>
    <w:rPr>
      <w:rFonts w:cs="Times New Roman"/>
    </w:rPr>
  </w:style>
  <w:style w:type="paragraph" w:customStyle="1" w:styleId="D643548E08EB4A44973C7660052B7650">
    <w:name w:val="D643548E08EB4A44973C7660052B7650"/>
    <w:rsid w:val="00BF7582"/>
    <w:rPr>
      <w:rFonts w:cs="Times New Roman"/>
    </w:rPr>
  </w:style>
  <w:style w:type="paragraph" w:customStyle="1" w:styleId="D43A6F9F19764DC598ABFD3A70579E96">
    <w:name w:val="D43A6F9F19764DC598ABFD3A70579E96"/>
    <w:rsid w:val="00BF7582"/>
    <w:rPr>
      <w:rFonts w:cs="Times New Roman"/>
    </w:rPr>
  </w:style>
  <w:style w:type="paragraph" w:customStyle="1" w:styleId="579CB32D93E3486EB0B8C8006C8B6DDA">
    <w:name w:val="579CB32D93E3486EB0B8C8006C8B6DDA"/>
    <w:rsid w:val="00BF7582"/>
    <w:rPr>
      <w:rFonts w:cs="Times New Roman"/>
    </w:rPr>
  </w:style>
  <w:style w:type="paragraph" w:customStyle="1" w:styleId="39C77C4671794531A1188BD4720AEEC6">
    <w:name w:val="39C77C4671794531A1188BD4720AEEC6"/>
    <w:rsid w:val="00BF7582"/>
    <w:rPr>
      <w:rFonts w:cs="Times New Roman"/>
    </w:rPr>
  </w:style>
  <w:style w:type="paragraph" w:customStyle="1" w:styleId="7CB68AE6B4C1485FBE70AA8BA01FA0E6">
    <w:name w:val="7CB68AE6B4C1485FBE70AA8BA01FA0E6"/>
    <w:rsid w:val="00BF7582"/>
    <w:rPr>
      <w:rFonts w:cs="Times New Roman"/>
    </w:rPr>
  </w:style>
  <w:style w:type="paragraph" w:customStyle="1" w:styleId="2D25592CCE5B458E91CC178D41C1365B">
    <w:name w:val="2D25592CCE5B458E91CC178D41C1365B"/>
    <w:rsid w:val="00BF7582"/>
    <w:rPr>
      <w:rFonts w:cs="Times New Roman"/>
    </w:rPr>
  </w:style>
  <w:style w:type="paragraph" w:customStyle="1" w:styleId="F1EBB0517CBD4AFCA4962595480937FD">
    <w:name w:val="F1EBB0517CBD4AFCA4962595480937FD"/>
    <w:rsid w:val="00BF7582"/>
    <w:rPr>
      <w:rFonts w:cs="Times New Roman"/>
    </w:rPr>
  </w:style>
  <w:style w:type="paragraph" w:customStyle="1" w:styleId="DAFDA01547D84863894C1B4C2B6838EC">
    <w:name w:val="DAFDA01547D84863894C1B4C2B6838EC"/>
    <w:rsid w:val="00BF7582"/>
    <w:rPr>
      <w:rFonts w:cs="Times New Roman"/>
    </w:rPr>
  </w:style>
  <w:style w:type="paragraph" w:customStyle="1" w:styleId="5B8A99977D124E93BF53BD4FADDD58E4">
    <w:name w:val="5B8A99977D124E93BF53BD4FADDD58E4"/>
    <w:rsid w:val="00BF7582"/>
    <w:rPr>
      <w:rFonts w:cs="Times New Roman"/>
    </w:rPr>
  </w:style>
  <w:style w:type="paragraph" w:customStyle="1" w:styleId="8E9956A6F8CF4108A815C87DE175C807">
    <w:name w:val="8E9956A6F8CF4108A815C87DE175C807"/>
    <w:rsid w:val="00BF7582"/>
    <w:rPr>
      <w:rFonts w:cs="Times New Roman"/>
    </w:rPr>
  </w:style>
  <w:style w:type="paragraph" w:customStyle="1" w:styleId="41C36DA4C65248E1B3F8234A33FC0FCA">
    <w:name w:val="41C36DA4C65248E1B3F8234A33FC0FCA"/>
    <w:rsid w:val="00BF7582"/>
    <w:rPr>
      <w:rFonts w:cs="Times New Roman"/>
    </w:rPr>
  </w:style>
  <w:style w:type="paragraph" w:customStyle="1" w:styleId="57F8D1DB02DE4137922D95C31CEDEBCC">
    <w:name w:val="57F8D1DB02DE4137922D95C31CEDEBCC"/>
    <w:rsid w:val="00BF7582"/>
    <w:rPr>
      <w:rFonts w:cs="Times New Roman"/>
    </w:rPr>
  </w:style>
  <w:style w:type="paragraph" w:customStyle="1" w:styleId="AA7F84CF5A3D4B9CA5FB945709CEC3F2">
    <w:name w:val="AA7F84CF5A3D4B9CA5FB945709CEC3F2"/>
    <w:rsid w:val="00BF7582"/>
    <w:rPr>
      <w:rFonts w:cs="Times New Roman"/>
    </w:rPr>
  </w:style>
  <w:style w:type="paragraph" w:customStyle="1" w:styleId="5776ED2F97854BF7939894556384CA82">
    <w:name w:val="5776ED2F97854BF7939894556384CA82"/>
    <w:rsid w:val="00BF7582"/>
    <w:rPr>
      <w:rFonts w:cs="Times New Roman"/>
    </w:rPr>
  </w:style>
  <w:style w:type="paragraph" w:customStyle="1" w:styleId="A6381D0ED1A74C69BC226A13F1512700">
    <w:name w:val="A6381D0ED1A74C69BC226A13F1512700"/>
    <w:rsid w:val="00BF7582"/>
    <w:rPr>
      <w:rFonts w:cs="Times New Roman"/>
    </w:rPr>
  </w:style>
  <w:style w:type="paragraph" w:customStyle="1" w:styleId="40083CFAB3EE4995809648232A7820AE">
    <w:name w:val="40083CFAB3EE4995809648232A7820AE"/>
    <w:rsid w:val="00BF7582"/>
    <w:rPr>
      <w:rFonts w:cs="Times New Roman"/>
    </w:rPr>
  </w:style>
  <w:style w:type="paragraph" w:customStyle="1" w:styleId="B7E47C4DEA4A4C96808DB1F7667CA621">
    <w:name w:val="B7E47C4DEA4A4C96808DB1F7667CA621"/>
    <w:rsid w:val="00BF7582"/>
    <w:rPr>
      <w:rFonts w:cs="Times New Roman"/>
    </w:rPr>
  </w:style>
  <w:style w:type="paragraph" w:customStyle="1" w:styleId="F9991EE883E74807AF1BF41A586DEEFB">
    <w:name w:val="F9991EE883E74807AF1BF41A586DEEFB"/>
    <w:rsid w:val="00BF7582"/>
    <w:rPr>
      <w:rFonts w:cs="Times New Roman"/>
    </w:rPr>
  </w:style>
  <w:style w:type="paragraph" w:customStyle="1" w:styleId="CAE829E46E004C3C94F2FC936DE45C1A">
    <w:name w:val="CAE829E46E004C3C94F2FC936DE45C1A"/>
    <w:rsid w:val="00BF7582"/>
    <w:rPr>
      <w:rFonts w:cs="Times New Roman"/>
    </w:rPr>
  </w:style>
  <w:style w:type="paragraph" w:customStyle="1" w:styleId="42515521258F451C829CB58A3B5746EE">
    <w:name w:val="42515521258F451C829CB58A3B5746EE"/>
    <w:rsid w:val="00BF7582"/>
    <w:rPr>
      <w:rFonts w:cs="Times New Roman"/>
    </w:rPr>
  </w:style>
  <w:style w:type="paragraph" w:customStyle="1" w:styleId="CBC795D69FF448F487FD4EFCD212FF44">
    <w:name w:val="CBC795D69FF448F487FD4EFCD212FF44"/>
    <w:rsid w:val="00BF7582"/>
    <w:rPr>
      <w:rFonts w:cs="Times New Roman"/>
    </w:rPr>
  </w:style>
  <w:style w:type="paragraph" w:customStyle="1" w:styleId="5E9CFE90778840339F9CEF11ACFF59BA">
    <w:name w:val="5E9CFE90778840339F9CEF11ACFF59BA"/>
    <w:rsid w:val="00BF7582"/>
    <w:rPr>
      <w:rFonts w:cs="Times New Roman"/>
    </w:rPr>
  </w:style>
  <w:style w:type="paragraph" w:customStyle="1" w:styleId="FD2D11FDD29848308E0CF21CA9BEC71F8">
    <w:name w:val="FD2D11FDD29848308E0CF21CA9BEC71F8"/>
    <w:rsid w:val="00BF7582"/>
    <w:rPr>
      <w:rFonts w:cs="Times New Roman"/>
    </w:rPr>
  </w:style>
  <w:style w:type="paragraph" w:customStyle="1" w:styleId="FA67D74B17604AC9BF28022497C1DF368">
    <w:name w:val="FA67D74B17604AC9BF28022497C1DF368"/>
    <w:rsid w:val="00BF7582"/>
    <w:rPr>
      <w:rFonts w:cs="Times New Roman"/>
    </w:rPr>
  </w:style>
  <w:style w:type="paragraph" w:customStyle="1" w:styleId="F0AD687691DA41098A02E8249ED9A84A8">
    <w:name w:val="F0AD687691DA41098A02E8249ED9A84A8"/>
    <w:rsid w:val="00BF7582"/>
    <w:rPr>
      <w:rFonts w:cs="Times New Roman"/>
    </w:rPr>
  </w:style>
  <w:style w:type="paragraph" w:customStyle="1" w:styleId="059810877C1242E59C544F52D367F91C8">
    <w:name w:val="059810877C1242E59C544F52D367F91C8"/>
    <w:rsid w:val="00BF7582"/>
    <w:rPr>
      <w:rFonts w:cs="Times New Roman"/>
    </w:rPr>
  </w:style>
  <w:style w:type="paragraph" w:customStyle="1" w:styleId="88D55663245B44AA9ADD39FBF70962E38">
    <w:name w:val="88D55663245B44AA9ADD39FBF70962E38"/>
    <w:rsid w:val="00BF7582"/>
    <w:rPr>
      <w:rFonts w:cs="Times New Roman"/>
    </w:rPr>
  </w:style>
  <w:style w:type="paragraph" w:customStyle="1" w:styleId="67A07C279D694347BCA3E182AF2228EF8">
    <w:name w:val="67A07C279D694347BCA3E182AF2228EF8"/>
    <w:rsid w:val="00BF7582"/>
    <w:rPr>
      <w:rFonts w:cs="Times New Roman"/>
    </w:rPr>
  </w:style>
  <w:style w:type="paragraph" w:customStyle="1" w:styleId="1199C990934145C89467163A54559AE68">
    <w:name w:val="1199C990934145C89467163A54559AE68"/>
    <w:rsid w:val="00BF7582"/>
    <w:rPr>
      <w:rFonts w:cs="Times New Roman"/>
    </w:rPr>
  </w:style>
  <w:style w:type="paragraph" w:customStyle="1" w:styleId="602C6B26D85C405E81287F7BD1D0EE808">
    <w:name w:val="602C6B26D85C405E81287F7BD1D0EE808"/>
    <w:rsid w:val="00BF7582"/>
    <w:rPr>
      <w:rFonts w:cs="Times New Roman"/>
    </w:rPr>
  </w:style>
  <w:style w:type="paragraph" w:customStyle="1" w:styleId="46F79F03DB14428EAC86A24004EDF8007">
    <w:name w:val="46F79F03DB14428EAC86A24004EDF8007"/>
    <w:rsid w:val="00BF7582"/>
    <w:rPr>
      <w:rFonts w:cs="Times New Roman"/>
    </w:rPr>
  </w:style>
  <w:style w:type="paragraph" w:customStyle="1" w:styleId="84B4BF3FDD8149EA9615C6F5BF4537EA6">
    <w:name w:val="84B4BF3FDD8149EA9615C6F5BF4537EA6"/>
    <w:rsid w:val="00BF7582"/>
    <w:rPr>
      <w:rFonts w:cs="Times New Roman"/>
    </w:rPr>
  </w:style>
  <w:style w:type="paragraph" w:customStyle="1" w:styleId="5BD20DDE8E014EA4BE89A611A7EA54096">
    <w:name w:val="5BD20DDE8E014EA4BE89A611A7EA54096"/>
    <w:rsid w:val="00BF7582"/>
    <w:rPr>
      <w:rFonts w:cs="Times New Roman"/>
    </w:rPr>
  </w:style>
  <w:style w:type="paragraph" w:customStyle="1" w:styleId="EA992D95B8CB4FEC8C59A24D7366D76F6">
    <w:name w:val="EA992D95B8CB4FEC8C59A24D7366D76F6"/>
    <w:rsid w:val="00BF7582"/>
    <w:rPr>
      <w:rFonts w:cs="Times New Roman"/>
    </w:rPr>
  </w:style>
  <w:style w:type="paragraph" w:customStyle="1" w:styleId="14A0E24390644ECEBB48960D585756776">
    <w:name w:val="14A0E24390644ECEBB48960D585756776"/>
    <w:rsid w:val="00BF7582"/>
    <w:rPr>
      <w:rFonts w:cs="Times New Roman"/>
    </w:rPr>
  </w:style>
  <w:style w:type="paragraph" w:customStyle="1" w:styleId="9BE9D55E66CA414284048CCA653067226">
    <w:name w:val="9BE9D55E66CA414284048CCA653067226"/>
    <w:rsid w:val="00BF7582"/>
    <w:rPr>
      <w:rFonts w:cs="Times New Roman"/>
    </w:rPr>
  </w:style>
  <w:style w:type="paragraph" w:customStyle="1" w:styleId="DAF1891BC0F849F08F7967DE20F2F8951">
    <w:name w:val="DAF1891BC0F849F08F7967DE20F2F8951"/>
    <w:rsid w:val="00BF7582"/>
    <w:rPr>
      <w:rFonts w:cs="Times New Roman"/>
    </w:rPr>
  </w:style>
  <w:style w:type="paragraph" w:customStyle="1" w:styleId="8D8813C84D474AE4A3B5FCA214924B3B1">
    <w:name w:val="8D8813C84D474AE4A3B5FCA214924B3B1"/>
    <w:rsid w:val="00BF7582"/>
    <w:rPr>
      <w:rFonts w:cs="Times New Roman"/>
    </w:rPr>
  </w:style>
  <w:style w:type="paragraph" w:customStyle="1" w:styleId="2D884D09481B462083FA7036FEB737331">
    <w:name w:val="2D884D09481B462083FA7036FEB737331"/>
    <w:rsid w:val="00BF7582"/>
    <w:rPr>
      <w:rFonts w:cs="Times New Roman"/>
    </w:rPr>
  </w:style>
  <w:style w:type="paragraph" w:customStyle="1" w:styleId="3FDB5142176B413E853D5D99B325E2341">
    <w:name w:val="3FDB5142176B413E853D5D99B325E2341"/>
    <w:rsid w:val="00BF7582"/>
    <w:rPr>
      <w:rFonts w:cs="Times New Roman"/>
    </w:rPr>
  </w:style>
  <w:style w:type="paragraph" w:customStyle="1" w:styleId="9590E9FB6CBE4569A23BA8EF893079821">
    <w:name w:val="9590E9FB6CBE4569A23BA8EF893079821"/>
    <w:rsid w:val="00BF7582"/>
    <w:rPr>
      <w:rFonts w:cs="Times New Roman"/>
    </w:rPr>
  </w:style>
  <w:style w:type="paragraph" w:customStyle="1" w:styleId="1030663023374A3393120372E2A5A3C31">
    <w:name w:val="1030663023374A3393120372E2A5A3C31"/>
    <w:rsid w:val="00BF7582"/>
    <w:rPr>
      <w:rFonts w:cs="Times New Roman"/>
    </w:rPr>
  </w:style>
  <w:style w:type="paragraph" w:customStyle="1" w:styleId="605E37F6AE0B4CE4A0A540F9CD1226061">
    <w:name w:val="605E37F6AE0B4CE4A0A540F9CD1226061"/>
    <w:rsid w:val="00BF7582"/>
    <w:rPr>
      <w:rFonts w:cs="Times New Roman"/>
    </w:rPr>
  </w:style>
  <w:style w:type="paragraph" w:customStyle="1" w:styleId="A9EE9BDE1A6E4B44995F0852BB5D55C01">
    <w:name w:val="A9EE9BDE1A6E4B44995F0852BB5D55C01"/>
    <w:rsid w:val="00BF7582"/>
    <w:rPr>
      <w:rFonts w:cs="Times New Roman"/>
    </w:rPr>
  </w:style>
  <w:style w:type="paragraph" w:customStyle="1" w:styleId="EFE8269A599F41A69C916B13F499C1BD1">
    <w:name w:val="EFE8269A599F41A69C916B13F499C1BD1"/>
    <w:rsid w:val="00BF7582"/>
    <w:rPr>
      <w:rFonts w:cs="Times New Roman"/>
    </w:rPr>
  </w:style>
  <w:style w:type="paragraph" w:customStyle="1" w:styleId="D378000B3F2B4634BF86A2A293025F241">
    <w:name w:val="D378000B3F2B4634BF86A2A293025F241"/>
    <w:rsid w:val="00BF7582"/>
    <w:rPr>
      <w:rFonts w:cs="Times New Roman"/>
    </w:rPr>
  </w:style>
  <w:style w:type="paragraph" w:customStyle="1" w:styleId="CB7004DAE5674DFC8FFC5E215CF306451">
    <w:name w:val="CB7004DAE5674DFC8FFC5E215CF306451"/>
    <w:rsid w:val="00BF7582"/>
    <w:rPr>
      <w:rFonts w:cs="Times New Roman"/>
    </w:rPr>
  </w:style>
  <w:style w:type="paragraph" w:customStyle="1" w:styleId="B8722BCFF7E64C7E8DE55FA4476C3B361">
    <w:name w:val="B8722BCFF7E64C7E8DE55FA4476C3B361"/>
    <w:rsid w:val="00BF7582"/>
    <w:rPr>
      <w:rFonts w:cs="Times New Roman"/>
    </w:rPr>
  </w:style>
  <w:style w:type="paragraph" w:customStyle="1" w:styleId="492B57E35A5E47F8A955FF81D84FC3021">
    <w:name w:val="492B57E35A5E47F8A955FF81D84FC3021"/>
    <w:rsid w:val="00BF7582"/>
    <w:rPr>
      <w:rFonts w:cs="Times New Roman"/>
    </w:rPr>
  </w:style>
  <w:style w:type="paragraph" w:customStyle="1" w:styleId="178326A930AE4E569210BD803FE600331">
    <w:name w:val="178326A930AE4E569210BD803FE600331"/>
    <w:rsid w:val="00BF7582"/>
    <w:rPr>
      <w:rFonts w:cs="Times New Roman"/>
    </w:rPr>
  </w:style>
  <w:style w:type="paragraph" w:customStyle="1" w:styleId="FBA886442D3B473A8C4049F0EAB51F0C1">
    <w:name w:val="FBA886442D3B473A8C4049F0EAB51F0C1"/>
    <w:rsid w:val="00BF7582"/>
    <w:rPr>
      <w:rFonts w:cs="Times New Roman"/>
    </w:rPr>
  </w:style>
  <w:style w:type="paragraph" w:customStyle="1" w:styleId="4850364FD7754FF69855D242C26AF5791">
    <w:name w:val="4850364FD7754FF69855D242C26AF5791"/>
    <w:rsid w:val="00BF7582"/>
    <w:rPr>
      <w:rFonts w:cs="Times New Roman"/>
    </w:rPr>
  </w:style>
  <w:style w:type="paragraph" w:customStyle="1" w:styleId="C20CB4521B514DEEA471CE4925628D331">
    <w:name w:val="C20CB4521B514DEEA471CE4925628D331"/>
    <w:rsid w:val="00BF7582"/>
    <w:rPr>
      <w:rFonts w:cs="Times New Roman"/>
    </w:rPr>
  </w:style>
  <w:style w:type="paragraph" w:customStyle="1" w:styleId="DD47EE1519DE424BA9BB85B129B6132D1">
    <w:name w:val="DD47EE1519DE424BA9BB85B129B6132D1"/>
    <w:rsid w:val="00BF7582"/>
    <w:rPr>
      <w:rFonts w:cs="Times New Roman"/>
    </w:rPr>
  </w:style>
  <w:style w:type="paragraph" w:customStyle="1" w:styleId="1BAA692ADF9F42948C35464403EA447E1">
    <w:name w:val="1BAA692ADF9F42948C35464403EA447E1"/>
    <w:rsid w:val="00BF7582"/>
    <w:rPr>
      <w:rFonts w:cs="Times New Roman"/>
    </w:rPr>
  </w:style>
  <w:style w:type="paragraph" w:customStyle="1" w:styleId="ACD9A2144CB649279E736560466E28F11">
    <w:name w:val="ACD9A2144CB649279E736560466E28F11"/>
    <w:rsid w:val="00BF7582"/>
    <w:rPr>
      <w:rFonts w:cs="Times New Roman"/>
    </w:rPr>
  </w:style>
  <w:style w:type="paragraph" w:customStyle="1" w:styleId="D1F9D6F14C17494DAB782F94C68D433D1">
    <w:name w:val="D1F9D6F14C17494DAB782F94C68D433D1"/>
    <w:rsid w:val="00BF7582"/>
    <w:rPr>
      <w:rFonts w:cs="Times New Roman"/>
    </w:rPr>
  </w:style>
  <w:style w:type="paragraph" w:customStyle="1" w:styleId="C1394075FB2A42BD98BB83FB2B5237BD1">
    <w:name w:val="C1394075FB2A42BD98BB83FB2B5237BD1"/>
    <w:rsid w:val="00BF7582"/>
    <w:rPr>
      <w:rFonts w:cs="Times New Roman"/>
    </w:rPr>
  </w:style>
  <w:style w:type="paragraph" w:customStyle="1" w:styleId="DFB3DD22B0054B4AA2159848824E00AB1">
    <w:name w:val="DFB3DD22B0054B4AA2159848824E00AB1"/>
    <w:rsid w:val="00BF7582"/>
    <w:rPr>
      <w:rFonts w:cs="Times New Roman"/>
    </w:rPr>
  </w:style>
  <w:style w:type="paragraph" w:customStyle="1" w:styleId="8D423849D1AB40E295FB89195D35F11D1">
    <w:name w:val="8D423849D1AB40E295FB89195D35F11D1"/>
    <w:rsid w:val="00BF7582"/>
    <w:rPr>
      <w:rFonts w:cs="Times New Roman"/>
    </w:rPr>
  </w:style>
  <w:style w:type="paragraph" w:customStyle="1" w:styleId="B61969C5C2534F11AF50D77F209A75EF1">
    <w:name w:val="B61969C5C2534F11AF50D77F209A75EF1"/>
    <w:rsid w:val="00BF7582"/>
    <w:rPr>
      <w:rFonts w:cs="Times New Roman"/>
    </w:rPr>
  </w:style>
  <w:style w:type="paragraph" w:customStyle="1" w:styleId="ABE285BDB89D42C39A5EA33E7D2CB8A41">
    <w:name w:val="ABE285BDB89D42C39A5EA33E7D2CB8A41"/>
    <w:rsid w:val="00BF7582"/>
    <w:rPr>
      <w:rFonts w:cs="Times New Roman"/>
    </w:rPr>
  </w:style>
  <w:style w:type="paragraph" w:customStyle="1" w:styleId="D643548E08EB4A44973C7660052B76501">
    <w:name w:val="D643548E08EB4A44973C7660052B76501"/>
    <w:rsid w:val="00BF7582"/>
    <w:rPr>
      <w:rFonts w:cs="Times New Roman"/>
    </w:rPr>
  </w:style>
  <w:style w:type="paragraph" w:customStyle="1" w:styleId="D43A6F9F19764DC598ABFD3A70579E961">
    <w:name w:val="D43A6F9F19764DC598ABFD3A70579E961"/>
    <w:rsid w:val="00BF7582"/>
    <w:rPr>
      <w:rFonts w:cs="Times New Roman"/>
    </w:rPr>
  </w:style>
  <w:style w:type="paragraph" w:customStyle="1" w:styleId="579CB32D93E3486EB0B8C8006C8B6DDA1">
    <w:name w:val="579CB32D93E3486EB0B8C8006C8B6DDA1"/>
    <w:rsid w:val="00BF7582"/>
    <w:rPr>
      <w:rFonts w:cs="Times New Roman"/>
    </w:rPr>
  </w:style>
  <w:style w:type="paragraph" w:customStyle="1" w:styleId="39C77C4671794531A1188BD4720AEEC61">
    <w:name w:val="39C77C4671794531A1188BD4720AEEC61"/>
    <w:rsid w:val="00BF7582"/>
    <w:rPr>
      <w:rFonts w:cs="Times New Roman"/>
    </w:rPr>
  </w:style>
  <w:style w:type="paragraph" w:customStyle="1" w:styleId="7CB68AE6B4C1485FBE70AA8BA01FA0E61">
    <w:name w:val="7CB68AE6B4C1485FBE70AA8BA01FA0E61"/>
    <w:rsid w:val="00BF7582"/>
    <w:rPr>
      <w:rFonts w:cs="Times New Roman"/>
    </w:rPr>
  </w:style>
  <w:style w:type="paragraph" w:customStyle="1" w:styleId="2D25592CCE5B458E91CC178D41C1365B1">
    <w:name w:val="2D25592CCE5B458E91CC178D41C1365B1"/>
    <w:rsid w:val="00BF7582"/>
    <w:rPr>
      <w:rFonts w:cs="Times New Roman"/>
    </w:rPr>
  </w:style>
  <w:style w:type="paragraph" w:customStyle="1" w:styleId="F1EBB0517CBD4AFCA4962595480937FD1">
    <w:name w:val="F1EBB0517CBD4AFCA4962595480937FD1"/>
    <w:rsid w:val="00BF7582"/>
    <w:rPr>
      <w:rFonts w:cs="Times New Roman"/>
    </w:rPr>
  </w:style>
  <w:style w:type="paragraph" w:customStyle="1" w:styleId="DAFDA01547D84863894C1B4C2B6838EC1">
    <w:name w:val="DAFDA01547D84863894C1B4C2B6838EC1"/>
    <w:rsid w:val="00BF7582"/>
    <w:rPr>
      <w:rFonts w:cs="Times New Roman"/>
    </w:rPr>
  </w:style>
  <w:style w:type="paragraph" w:customStyle="1" w:styleId="5B8A99977D124E93BF53BD4FADDD58E41">
    <w:name w:val="5B8A99977D124E93BF53BD4FADDD58E41"/>
    <w:rsid w:val="00BF7582"/>
    <w:rPr>
      <w:rFonts w:cs="Times New Roman"/>
    </w:rPr>
  </w:style>
  <w:style w:type="paragraph" w:customStyle="1" w:styleId="8E9956A6F8CF4108A815C87DE175C8071">
    <w:name w:val="8E9956A6F8CF4108A815C87DE175C8071"/>
    <w:rsid w:val="00BF7582"/>
    <w:rPr>
      <w:rFonts w:cs="Times New Roman"/>
    </w:rPr>
  </w:style>
  <w:style w:type="paragraph" w:customStyle="1" w:styleId="41C36DA4C65248E1B3F8234A33FC0FCA1">
    <w:name w:val="41C36DA4C65248E1B3F8234A33FC0FCA1"/>
    <w:rsid w:val="00BF7582"/>
    <w:rPr>
      <w:rFonts w:cs="Times New Roman"/>
    </w:rPr>
  </w:style>
  <w:style w:type="paragraph" w:customStyle="1" w:styleId="57F8D1DB02DE4137922D95C31CEDEBCC1">
    <w:name w:val="57F8D1DB02DE4137922D95C31CEDEBCC1"/>
    <w:rsid w:val="00BF7582"/>
    <w:rPr>
      <w:rFonts w:cs="Times New Roman"/>
    </w:rPr>
  </w:style>
  <w:style w:type="paragraph" w:customStyle="1" w:styleId="AA7F84CF5A3D4B9CA5FB945709CEC3F21">
    <w:name w:val="AA7F84CF5A3D4B9CA5FB945709CEC3F21"/>
    <w:rsid w:val="00BF7582"/>
    <w:rPr>
      <w:rFonts w:cs="Times New Roman"/>
    </w:rPr>
  </w:style>
  <w:style w:type="paragraph" w:customStyle="1" w:styleId="5776ED2F97854BF7939894556384CA821">
    <w:name w:val="5776ED2F97854BF7939894556384CA821"/>
    <w:rsid w:val="00BF7582"/>
    <w:rPr>
      <w:rFonts w:cs="Times New Roman"/>
    </w:rPr>
  </w:style>
  <w:style w:type="paragraph" w:customStyle="1" w:styleId="A6381D0ED1A74C69BC226A13F15127001">
    <w:name w:val="A6381D0ED1A74C69BC226A13F15127001"/>
    <w:rsid w:val="00BF7582"/>
    <w:rPr>
      <w:rFonts w:cs="Times New Roman"/>
    </w:rPr>
  </w:style>
  <w:style w:type="paragraph" w:customStyle="1" w:styleId="40083CFAB3EE4995809648232A7820AE1">
    <w:name w:val="40083CFAB3EE4995809648232A7820AE1"/>
    <w:rsid w:val="00BF7582"/>
    <w:rPr>
      <w:rFonts w:cs="Times New Roman"/>
    </w:rPr>
  </w:style>
  <w:style w:type="paragraph" w:customStyle="1" w:styleId="B7E47C4DEA4A4C96808DB1F7667CA6211">
    <w:name w:val="B7E47C4DEA4A4C96808DB1F7667CA6211"/>
    <w:rsid w:val="00BF7582"/>
    <w:rPr>
      <w:rFonts w:cs="Times New Roman"/>
    </w:rPr>
  </w:style>
  <w:style w:type="paragraph" w:customStyle="1" w:styleId="F9991EE883E74807AF1BF41A586DEEFB1">
    <w:name w:val="F9991EE883E74807AF1BF41A586DEEFB1"/>
    <w:rsid w:val="00BF7582"/>
    <w:rPr>
      <w:rFonts w:cs="Times New Roman"/>
    </w:rPr>
  </w:style>
  <w:style w:type="paragraph" w:customStyle="1" w:styleId="CAE829E46E004C3C94F2FC936DE45C1A1">
    <w:name w:val="CAE829E46E004C3C94F2FC936DE45C1A1"/>
    <w:rsid w:val="00BF7582"/>
    <w:rPr>
      <w:rFonts w:cs="Times New Roman"/>
    </w:rPr>
  </w:style>
  <w:style w:type="paragraph" w:customStyle="1" w:styleId="42515521258F451C829CB58A3B5746EE1">
    <w:name w:val="42515521258F451C829CB58A3B5746EE1"/>
    <w:rsid w:val="00BF7582"/>
    <w:rPr>
      <w:rFonts w:cs="Times New Roman"/>
    </w:rPr>
  </w:style>
  <w:style w:type="paragraph" w:customStyle="1" w:styleId="CBC795D69FF448F487FD4EFCD212FF441">
    <w:name w:val="CBC795D69FF448F487FD4EFCD212FF441"/>
    <w:rsid w:val="00BF7582"/>
    <w:rPr>
      <w:rFonts w:cs="Times New Roman"/>
    </w:rPr>
  </w:style>
  <w:style w:type="paragraph" w:customStyle="1" w:styleId="5E9CFE90778840339F9CEF11ACFF59BA1">
    <w:name w:val="5E9CFE90778840339F9CEF11ACFF59BA1"/>
    <w:rsid w:val="00BF7582"/>
    <w:rPr>
      <w:rFonts w:cs="Times New Roman"/>
    </w:rPr>
  </w:style>
  <w:style w:type="paragraph" w:customStyle="1" w:styleId="FD2D11FDD29848308E0CF21CA9BEC71F9">
    <w:name w:val="FD2D11FDD29848308E0CF21CA9BEC71F9"/>
    <w:rsid w:val="00BF7582"/>
    <w:rPr>
      <w:rFonts w:cs="Times New Roman"/>
    </w:rPr>
  </w:style>
  <w:style w:type="paragraph" w:customStyle="1" w:styleId="FA67D74B17604AC9BF28022497C1DF369">
    <w:name w:val="FA67D74B17604AC9BF28022497C1DF369"/>
    <w:rsid w:val="00BF7582"/>
    <w:rPr>
      <w:rFonts w:cs="Times New Roman"/>
    </w:rPr>
  </w:style>
  <w:style w:type="paragraph" w:customStyle="1" w:styleId="F0AD687691DA41098A02E8249ED9A84A9">
    <w:name w:val="F0AD687691DA41098A02E8249ED9A84A9"/>
    <w:rsid w:val="00BF7582"/>
    <w:rPr>
      <w:rFonts w:cs="Times New Roman"/>
    </w:rPr>
  </w:style>
  <w:style w:type="paragraph" w:customStyle="1" w:styleId="059810877C1242E59C544F52D367F91C9">
    <w:name w:val="059810877C1242E59C544F52D367F91C9"/>
    <w:rsid w:val="00BF7582"/>
    <w:rPr>
      <w:rFonts w:cs="Times New Roman"/>
    </w:rPr>
  </w:style>
  <w:style w:type="paragraph" w:customStyle="1" w:styleId="88D55663245B44AA9ADD39FBF70962E39">
    <w:name w:val="88D55663245B44AA9ADD39FBF70962E39"/>
    <w:rsid w:val="00BF7582"/>
    <w:rPr>
      <w:rFonts w:cs="Times New Roman"/>
    </w:rPr>
  </w:style>
  <w:style w:type="paragraph" w:customStyle="1" w:styleId="67A07C279D694347BCA3E182AF2228EF9">
    <w:name w:val="67A07C279D694347BCA3E182AF2228EF9"/>
    <w:rsid w:val="00BF7582"/>
    <w:rPr>
      <w:rFonts w:cs="Times New Roman"/>
    </w:rPr>
  </w:style>
  <w:style w:type="paragraph" w:customStyle="1" w:styleId="1199C990934145C89467163A54559AE69">
    <w:name w:val="1199C990934145C89467163A54559AE69"/>
    <w:rsid w:val="00BF7582"/>
    <w:rPr>
      <w:rFonts w:cs="Times New Roman"/>
    </w:rPr>
  </w:style>
  <w:style w:type="paragraph" w:customStyle="1" w:styleId="602C6B26D85C405E81287F7BD1D0EE809">
    <w:name w:val="602C6B26D85C405E81287F7BD1D0EE809"/>
    <w:rsid w:val="00BF7582"/>
    <w:rPr>
      <w:rFonts w:cs="Times New Roman"/>
    </w:rPr>
  </w:style>
  <w:style w:type="paragraph" w:customStyle="1" w:styleId="46F79F03DB14428EAC86A24004EDF8008">
    <w:name w:val="46F79F03DB14428EAC86A24004EDF8008"/>
    <w:rsid w:val="00BF7582"/>
    <w:rPr>
      <w:rFonts w:cs="Times New Roman"/>
    </w:rPr>
  </w:style>
  <w:style w:type="paragraph" w:customStyle="1" w:styleId="84B4BF3FDD8149EA9615C6F5BF4537EA7">
    <w:name w:val="84B4BF3FDD8149EA9615C6F5BF4537EA7"/>
    <w:rsid w:val="00BF7582"/>
    <w:rPr>
      <w:rFonts w:cs="Times New Roman"/>
    </w:rPr>
  </w:style>
  <w:style w:type="paragraph" w:customStyle="1" w:styleId="5BD20DDE8E014EA4BE89A611A7EA54097">
    <w:name w:val="5BD20DDE8E014EA4BE89A611A7EA54097"/>
    <w:rsid w:val="00BF7582"/>
    <w:rPr>
      <w:rFonts w:cs="Times New Roman"/>
    </w:rPr>
  </w:style>
  <w:style w:type="paragraph" w:customStyle="1" w:styleId="EA992D95B8CB4FEC8C59A24D7366D76F7">
    <w:name w:val="EA992D95B8CB4FEC8C59A24D7366D76F7"/>
    <w:rsid w:val="00BF7582"/>
    <w:rPr>
      <w:rFonts w:cs="Times New Roman"/>
    </w:rPr>
  </w:style>
  <w:style w:type="paragraph" w:customStyle="1" w:styleId="14A0E24390644ECEBB48960D585756777">
    <w:name w:val="14A0E24390644ECEBB48960D585756777"/>
    <w:rsid w:val="00BF7582"/>
    <w:rPr>
      <w:rFonts w:cs="Times New Roman"/>
    </w:rPr>
  </w:style>
  <w:style w:type="paragraph" w:customStyle="1" w:styleId="9BE9D55E66CA414284048CCA653067227">
    <w:name w:val="9BE9D55E66CA414284048CCA653067227"/>
    <w:rsid w:val="00BF7582"/>
    <w:rPr>
      <w:rFonts w:cs="Times New Roman"/>
    </w:rPr>
  </w:style>
  <w:style w:type="paragraph" w:customStyle="1" w:styleId="DAF1891BC0F849F08F7967DE20F2F8952">
    <w:name w:val="DAF1891BC0F849F08F7967DE20F2F8952"/>
    <w:rsid w:val="00BF7582"/>
    <w:rPr>
      <w:rFonts w:cs="Times New Roman"/>
    </w:rPr>
  </w:style>
  <w:style w:type="paragraph" w:customStyle="1" w:styleId="8D8813C84D474AE4A3B5FCA214924B3B2">
    <w:name w:val="8D8813C84D474AE4A3B5FCA214924B3B2"/>
    <w:rsid w:val="00BF7582"/>
    <w:rPr>
      <w:rFonts w:cs="Times New Roman"/>
    </w:rPr>
  </w:style>
  <w:style w:type="paragraph" w:customStyle="1" w:styleId="2D884D09481B462083FA7036FEB737332">
    <w:name w:val="2D884D09481B462083FA7036FEB737332"/>
    <w:rsid w:val="00BF7582"/>
    <w:rPr>
      <w:rFonts w:cs="Times New Roman"/>
    </w:rPr>
  </w:style>
  <w:style w:type="paragraph" w:customStyle="1" w:styleId="3FDB5142176B413E853D5D99B325E2342">
    <w:name w:val="3FDB5142176B413E853D5D99B325E2342"/>
    <w:rsid w:val="00BF7582"/>
    <w:rPr>
      <w:rFonts w:cs="Times New Roman"/>
    </w:rPr>
  </w:style>
  <w:style w:type="paragraph" w:customStyle="1" w:styleId="9590E9FB6CBE4569A23BA8EF893079822">
    <w:name w:val="9590E9FB6CBE4569A23BA8EF893079822"/>
    <w:rsid w:val="00BF7582"/>
    <w:rPr>
      <w:rFonts w:cs="Times New Roman"/>
    </w:rPr>
  </w:style>
  <w:style w:type="paragraph" w:customStyle="1" w:styleId="1030663023374A3393120372E2A5A3C32">
    <w:name w:val="1030663023374A3393120372E2A5A3C32"/>
    <w:rsid w:val="00BF7582"/>
    <w:rPr>
      <w:rFonts w:cs="Times New Roman"/>
    </w:rPr>
  </w:style>
  <w:style w:type="paragraph" w:customStyle="1" w:styleId="605E37F6AE0B4CE4A0A540F9CD1226062">
    <w:name w:val="605E37F6AE0B4CE4A0A540F9CD1226062"/>
    <w:rsid w:val="00BF7582"/>
    <w:rPr>
      <w:rFonts w:cs="Times New Roman"/>
    </w:rPr>
  </w:style>
  <w:style w:type="paragraph" w:customStyle="1" w:styleId="A9EE9BDE1A6E4B44995F0852BB5D55C02">
    <w:name w:val="A9EE9BDE1A6E4B44995F0852BB5D55C02"/>
    <w:rsid w:val="00BF7582"/>
    <w:rPr>
      <w:rFonts w:cs="Times New Roman"/>
    </w:rPr>
  </w:style>
  <w:style w:type="paragraph" w:customStyle="1" w:styleId="EFE8269A599F41A69C916B13F499C1BD2">
    <w:name w:val="EFE8269A599F41A69C916B13F499C1BD2"/>
    <w:rsid w:val="00BF7582"/>
    <w:rPr>
      <w:rFonts w:cs="Times New Roman"/>
    </w:rPr>
  </w:style>
  <w:style w:type="paragraph" w:customStyle="1" w:styleId="D378000B3F2B4634BF86A2A293025F242">
    <w:name w:val="D378000B3F2B4634BF86A2A293025F242"/>
    <w:rsid w:val="00BF7582"/>
    <w:rPr>
      <w:rFonts w:cs="Times New Roman"/>
    </w:rPr>
  </w:style>
  <w:style w:type="paragraph" w:customStyle="1" w:styleId="CB7004DAE5674DFC8FFC5E215CF306452">
    <w:name w:val="CB7004DAE5674DFC8FFC5E215CF306452"/>
    <w:rsid w:val="00BF7582"/>
    <w:rPr>
      <w:rFonts w:cs="Times New Roman"/>
    </w:rPr>
  </w:style>
  <w:style w:type="paragraph" w:customStyle="1" w:styleId="B8722BCFF7E64C7E8DE55FA4476C3B362">
    <w:name w:val="B8722BCFF7E64C7E8DE55FA4476C3B362"/>
    <w:rsid w:val="00BF7582"/>
    <w:rPr>
      <w:rFonts w:cs="Times New Roman"/>
    </w:rPr>
  </w:style>
  <w:style w:type="paragraph" w:customStyle="1" w:styleId="492B57E35A5E47F8A955FF81D84FC3022">
    <w:name w:val="492B57E35A5E47F8A955FF81D84FC3022"/>
    <w:rsid w:val="00BF7582"/>
    <w:rPr>
      <w:rFonts w:cs="Times New Roman"/>
    </w:rPr>
  </w:style>
  <w:style w:type="paragraph" w:customStyle="1" w:styleId="178326A930AE4E569210BD803FE600332">
    <w:name w:val="178326A930AE4E569210BD803FE600332"/>
    <w:rsid w:val="00BF7582"/>
    <w:rPr>
      <w:rFonts w:cs="Times New Roman"/>
    </w:rPr>
  </w:style>
  <w:style w:type="paragraph" w:customStyle="1" w:styleId="FBA886442D3B473A8C4049F0EAB51F0C2">
    <w:name w:val="FBA886442D3B473A8C4049F0EAB51F0C2"/>
    <w:rsid w:val="00BF7582"/>
    <w:rPr>
      <w:rFonts w:cs="Times New Roman"/>
    </w:rPr>
  </w:style>
  <w:style w:type="paragraph" w:customStyle="1" w:styleId="4850364FD7754FF69855D242C26AF5792">
    <w:name w:val="4850364FD7754FF69855D242C26AF5792"/>
    <w:rsid w:val="00BF7582"/>
    <w:rPr>
      <w:rFonts w:cs="Times New Roman"/>
    </w:rPr>
  </w:style>
  <w:style w:type="paragraph" w:customStyle="1" w:styleId="C20CB4521B514DEEA471CE4925628D332">
    <w:name w:val="C20CB4521B514DEEA471CE4925628D332"/>
    <w:rsid w:val="00BF7582"/>
    <w:rPr>
      <w:rFonts w:cs="Times New Roman"/>
    </w:rPr>
  </w:style>
  <w:style w:type="paragraph" w:customStyle="1" w:styleId="DD47EE1519DE424BA9BB85B129B6132D2">
    <w:name w:val="DD47EE1519DE424BA9BB85B129B6132D2"/>
    <w:rsid w:val="00BF7582"/>
    <w:rPr>
      <w:rFonts w:cs="Times New Roman"/>
    </w:rPr>
  </w:style>
  <w:style w:type="paragraph" w:customStyle="1" w:styleId="1BAA692ADF9F42948C35464403EA447E2">
    <w:name w:val="1BAA692ADF9F42948C35464403EA447E2"/>
    <w:rsid w:val="00BF7582"/>
    <w:rPr>
      <w:rFonts w:cs="Times New Roman"/>
    </w:rPr>
  </w:style>
  <w:style w:type="paragraph" w:customStyle="1" w:styleId="ACD9A2144CB649279E736560466E28F12">
    <w:name w:val="ACD9A2144CB649279E736560466E28F12"/>
    <w:rsid w:val="00BF7582"/>
    <w:rPr>
      <w:rFonts w:cs="Times New Roman"/>
    </w:rPr>
  </w:style>
  <w:style w:type="paragraph" w:customStyle="1" w:styleId="D1F9D6F14C17494DAB782F94C68D433D2">
    <w:name w:val="D1F9D6F14C17494DAB782F94C68D433D2"/>
    <w:rsid w:val="00BF7582"/>
    <w:rPr>
      <w:rFonts w:cs="Times New Roman"/>
    </w:rPr>
  </w:style>
  <w:style w:type="paragraph" w:customStyle="1" w:styleId="C1394075FB2A42BD98BB83FB2B5237BD2">
    <w:name w:val="C1394075FB2A42BD98BB83FB2B5237BD2"/>
    <w:rsid w:val="00BF7582"/>
    <w:rPr>
      <w:rFonts w:cs="Times New Roman"/>
    </w:rPr>
  </w:style>
  <w:style w:type="paragraph" w:customStyle="1" w:styleId="DFB3DD22B0054B4AA2159848824E00AB2">
    <w:name w:val="DFB3DD22B0054B4AA2159848824E00AB2"/>
    <w:rsid w:val="00BF7582"/>
    <w:rPr>
      <w:rFonts w:cs="Times New Roman"/>
    </w:rPr>
  </w:style>
  <w:style w:type="paragraph" w:customStyle="1" w:styleId="8D423849D1AB40E295FB89195D35F11D2">
    <w:name w:val="8D423849D1AB40E295FB89195D35F11D2"/>
    <w:rsid w:val="00BF7582"/>
    <w:rPr>
      <w:rFonts w:cs="Times New Roman"/>
    </w:rPr>
  </w:style>
  <w:style w:type="paragraph" w:customStyle="1" w:styleId="B61969C5C2534F11AF50D77F209A75EF2">
    <w:name w:val="B61969C5C2534F11AF50D77F209A75EF2"/>
    <w:rsid w:val="00BF7582"/>
    <w:rPr>
      <w:rFonts w:cs="Times New Roman"/>
    </w:rPr>
  </w:style>
  <w:style w:type="paragraph" w:customStyle="1" w:styleId="ABE285BDB89D42C39A5EA33E7D2CB8A42">
    <w:name w:val="ABE285BDB89D42C39A5EA33E7D2CB8A42"/>
    <w:rsid w:val="00BF7582"/>
    <w:rPr>
      <w:rFonts w:cs="Times New Roman"/>
    </w:rPr>
  </w:style>
  <w:style w:type="paragraph" w:customStyle="1" w:styleId="D643548E08EB4A44973C7660052B76502">
    <w:name w:val="D643548E08EB4A44973C7660052B76502"/>
    <w:rsid w:val="00BF7582"/>
    <w:rPr>
      <w:rFonts w:cs="Times New Roman"/>
    </w:rPr>
  </w:style>
  <w:style w:type="paragraph" w:customStyle="1" w:styleId="D43A6F9F19764DC598ABFD3A70579E962">
    <w:name w:val="D43A6F9F19764DC598ABFD3A70579E962"/>
    <w:rsid w:val="00BF7582"/>
    <w:rPr>
      <w:rFonts w:cs="Times New Roman"/>
    </w:rPr>
  </w:style>
  <w:style w:type="paragraph" w:customStyle="1" w:styleId="579CB32D93E3486EB0B8C8006C8B6DDA2">
    <w:name w:val="579CB32D93E3486EB0B8C8006C8B6DDA2"/>
    <w:rsid w:val="00BF7582"/>
    <w:rPr>
      <w:rFonts w:cs="Times New Roman"/>
    </w:rPr>
  </w:style>
  <w:style w:type="paragraph" w:customStyle="1" w:styleId="39C77C4671794531A1188BD4720AEEC62">
    <w:name w:val="39C77C4671794531A1188BD4720AEEC62"/>
    <w:rsid w:val="00BF7582"/>
    <w:rPr>
      <w:rFonts w:cs="Times New Roman"/>
    </w:rPr>
  </w:style>
  <w:style w:type="paragraph" w:customStyle="1" w:styleId="7CB68AE6B4C1485FBE70AA8BA01FA0E62">
    <w:name w:val="7CB68AE6B4C1485FBE70AA8BA01FA0E62"/>
    <w:rsid w:val="00BF7582"/>
    <w:rPr>
      <w:rFonts w:cs="Times New Roman"/>
    </w:rPr>
  </w:style>
  <w:style w:type="paragraph" w:customStyle="1" w:styleId="2D25592CCE5B458E91CC178D41C1365B2">
    <w:name w:val="2D25592CCE5B458E91CC178D41C1365B2"/>
    <w:rsid w:val="00BF7582"/>
    <w:rPr>
      <w:rFonts w:cs="Times New Roman"/>
    </w:rPr>
  </w:style>
  <w:style w:type="paragraph" w:customStyle="1" w:styleId="F1EBB0517CBD4AFCA4962595480937FD2">
    <w:name w:val="F1EBB0517CBD4AFCA4962595480937FD2"/>
    <w:rsid w:val="00BF7582"/>
    <w:rPr>
      <w:rFonts w:cs="Times New Roman"/>
    </w:rPr>
  </w:style>
  <w:style w:type="paragraph" w:customStyle="1" w:styleId="DAFDA01547D84863894C1B4C2B6838EC2">
    <w:name w:val="DAFDA01547D84863894C1B4C2B6838EC2"/>
    <w:rsid w:val="00BF7582"/>
    <w:rPr>
      <w:rFonts w:cs="Times New Roman"/>
    </w:rPr>
  </w:style>
  <w:style w:type="paragraph" w:customStyle="1" w:styleId="5B8A99977D124E93BF53BD4FADDD58E42">
    <w:name w:val="5B8A99977D124E93BF53BD4FADDD58E42"/>
    <w:rsid w:val="00BF7582"/>
    <w:rPr>
      <w:rFonts w:cs="Times New Roman"/>
    </w:rPr>
  </w:style>
  <w:style w:type="paragraph" w:customStyle="1" w:styleId="8E9956A6F8CF4108A815C87DE175C8072">
    <w:name w:val="8E9956A6F8CF4108A815C87DE175C8072"/>
    <w:rsid w:val="00BF7582"/>
    <w:rPr>
      <w:rFonts w:cs="Times New Roman"/>
    </w:rPr>
  </w:style>
  <w:style w:type="paragraph" w:customStyle="1" w:styleId="41C36DA4C65248E1B3F8234A33FC0FCA2">
    <w:name w:val="41C36DA4C65248E1B3F8234A33FC0FCA2"/>
    <w:rsid w:val="00BF7582"/>
    <w:rPr>
      <w:rFonts w:cs="Times New Roman"/>
    </w:rPr>
  </w:style>
  <w:style w:type="paragraph" w:customStyle="1" w:styleId="57F8D1DB02DE4137922D95C31CEDEBCC2">
    <w:name w:val="57F8D1DB02DE4137922D95C31CEDEBCC2"/>
    <w:rsid w:val="00BF7582"/>
    <w:rPr>
      <w:rFonts w:cs="Times New Roman"/>
    </w:rPr>
  </w:style>
  <w:style w:type="paragraph" w:customStyle="1" w:styleId="AA7F84CF5A3D4B9CA5FB945709CEC3F22">
    <w:name w:val="AA7F84CF5A3D4B9CA5FB945709CEC3F22"/>
    <w:rsid w:val="00BF7582"/>
    <w:rPr>
      <w:rFonts w:cs="Times New Roman"/>
    </w:rPr>
  </w:style>
  <w:style w:type="paragraph" w:customStyle="1" w:styleId="5776ED2F97854BF7939894556384CA822">
    <w:name w:val="5776ED2F97854BF7939894556384CA822"/>
    <w:rsid w:val="00BF7582"/>
    <w:rPr>
      <w:rFonts w:cs="Times New Roman"/>
    </w:rPr>
  </w:style>
  <w:style w:type="paragraph" w:customStyle="1" w:styleId="A6381D0ED1A74C69BC226A13F15127002">
    <w:name w:val="A6381D0ED1A74C69BC226A13F15127002"/>
    <w:rsid w:val="00BF7582"/>
    <w:rPr>
      <w:rFonts w:cs="Times New Roman"/>
    </w:rPr>
  </w:style>
  <w:style w:type="paragraph" w:customStyle="1" w:styleId="40083CFAB3EE4995809648232A7820AE2">
    <w:name w:val="40083CFAB3EE4995809648232A7820AE2"/>
    <w:rsid w:val="00BF7582"/>
    <w:rPr>
      <w:rFonts w:cs="Times New Roman"/>
    </w:rPr>
  </w:style>
  <w:style w:type="paragraph" w:customStyle="1" w:styleId="B7E47C4DEA4A4C96808DB1F7667CA6212">
    <w:name w:val="B7E47C4DEA4A4C96808DB1F7667CA6212"/>
    <w:rsid w:val="00BF7582"/>
    <w:rPr>
      <w:rFonts w:cs="Times New Roman"/>
    </w:rPr>
  </w:style>
  <w:style w:type="paragraph" w:customStyle="1" w:styleId="F9991EE883E74807AF1BF41A586DEEFB2">
    <w:name w:val="F9991EE883E74807AF1BF41A586DEEFB2"/>
    <w:rsid w:val="00BF7582"/>
    <w:rPr>
      <w:rFonts w:cs="Times New Roman"/>
    </w:rPr>
  </w:style>
  <w:style w:type="paragraph" w:customStyle="1" w:styleId="CAE829E46E004C3C94F2FC936DE45C1A2">
    <w:name w:val="CAE829E46E004C3C94F2FC936DE45C1A2"/>
    <w:rsid w:val="00BF7582"/>
    <w:rPr>
      <w:rFonts w:cs="Times New Roman"/>
    </w:rPr>
  </w:style>
  <w:style w:type="paragraph" w:customStyle="1" w:styleId="42515521258F451C829CB58A3B5746EE2">
    <w:name w:val="42515521258F451C829CB58A3B5746EE2"/>
    <w:rsid w:val="00BF7582"/>
    <w:rPr>
      <w:rFonts w:cs="Times New Roman"/>
    </w:rPr>
  </w:style>
  <w:style w:type="paragraph" w:customStyle="1" w:styleId="CBC795D69FF448F487FD4EFCD212FF442">
    <w:name w:val="CBC795D69FF448F487FD4EFCD212FF442"/>
    <w:rsid w:val="00BF7582"/>
    <w:rPr>
      <w:rFonts w:cs="Times New Roman"/>
    </w:rPr>
  </w:style>
  <w:style w:type="paragraph" w:customStyle="1" w:styleId="5E9CFE90778840339F9CEF11ACFF59BA2">
    <w:name w:val="5E9CFE90778840339F9CEF11ACFF59BA2"/>
    <w:rsid w:val="00BF7582"/>
    <w:rPr>
      <w:rFonts w:cs="Times New Roman"/>
    </w:rPr>
  </w:style>
  <w:style w:type="paragraph" w:customStyle="1" w:styleId="FD2D11FDD29848308E0CF21CA9BEC71F10">
    <w:name w:val="FD2D11FDD29848308E0CF21CA9BEC71F10"/>
    <w:rsid w:val="00BF7582"/>
    <w:rPr>
      <w:rFonts w:cs="Times New Roman"/>
    </w:rPr>
  </w:style>
  <w:style w:type="paragraph" w:customStyle="1" w:styleId="FA67D74B17604AC9BF28022497C1DF3610">
    <w:name w:val="FA67D74B17604AC9BF28022497C1DF3610"/>
    <w:rsid w:val="00BF7582"/>
    <w:rPr>
      <w:rFonts w:cs="Times New Roman"/>
    </w:rPr>
  </w:style>
  <w:style w:type="paragraph" w:customStyle="1" w:styleId="F0AD687691DA41098A02E8249ED9A84A10">
    <w:name w:val="F0AD687691DA41098A02E8249ED9A84A10"/>
    <w:rsid w:val="00BF7582"/>
    <w:rPr>
      <w:rFonts w:cs="Times New Roman"/>
    </w:rPr>
  </w:style>
  <w:style w:type="paragraph" w:customStyle="1" w:styleId="059810877C1242E59C544F52D367F91C10">
    <w:name w:val="059810877C1242E59C544F52D367F91C10"/>
    <w:rsid w:val="00BF7582"/>
    <w:rPr>
      <w:rFonts w:cs="Times New Roman"/>
    </w:rPr>
  </w:style>
  <w:style w:type="paragraph" w:customStyle="1" w:styleId="88D55663245B44AA9ADD39FBF70962E310">
    <w:name w:val="88D55663245B44AA9ADD39FBF70962E310"/>
    <w:rsid w:val="00BF7582"/>
    <w:rPr>
      <w:rFonts w:cs="Times New Roman"/>
    </w:rPr>
  </w:style>
  <w:style w:type="paragraph" w:customStyle="1" w:styleId="67A07C279D694347BCA3E182AF2228EF10">
    <w:name w:val="67A07C279D694347BCA3E182AF2228EF10"/>
    <w:rsid w:val="00BF7582"/>
    <w:rPr>
      <w:rFonts w:cs="Times New Roman"/>
    </w:rPr>
  </w:style>
  <w:style w:type="paragraph" w:customStyle="1" w:styleId="1199C990934145C89467163A54559AE610">
    <w:name w:val="1199C990934145C89467163A54559AE610"/>
    <w:rsid w:val="00BF7582"/>
    <w:rPr>
      <w:rFonts w:cs="Times New Roman"/>
    </w:rPr>
  </w:style>
  <w:style w:type="paragraph" w:customStyle="1" w:styleId="602C6B26D85C405E81287F7BD1D0EE8010">
    <w:name w:val="602C6B26D85C405E81287F7BD1D0EE8010"/>
    <w:rsid w:val="00BF7582"/>
    <w:rPr>
      <w:rFonts w:cs="Times New Roman"/>
    </w:rPr>
  </w:style>
  <w:style w:type="paragraph" w:customStyle="1" w:styleId="46F79F03DB14428EAC86A24004EDF8009">
    <w:name w:val="46F79F03DB14428EAC86A24004EDF8009"/>
    <w:rsid w:val="00BF7582"/>
    <w:rPr>
      <w:rFonts w:cs="Times New Roman"/>
    </w:rPr>
  </w:style>
  <w:style w:type="paragraph" w:customStyle="1" w:styleId="84B4BF3FDD8149EA9615C6F5BF4537EA8">
    <w:name w:val="84B4BF3FDD8149EA9615C6F5BF4537EA8"/>
    <w:rsid w:val="00BF7582"/>
    <w:rPr>
      <w:rFonts w:cs="Times New Roman"/>
    </w:rPr>
  </w:style>
  <w:style w:type="paragraph" w:customStyle="1" w:styleId="5BD20DDE8E014EA4BE89A611A7EA54098">
    <w:name w:val="5BD20DDE8E014EA4BE89A611A7EA54098"/>
    <w:rsid w:val="00BF7582"/>
    <w:rPr>
      <w:rFonts w:cs="Times New Roman"/>
    </w:rPr>
  </w:style>
  <w:style w:type="paragraph" w:customStyle="1" w:styleId="EA992D95B8CB4FEC8C59A24D7366D76F8">
    <w:name w:val="EA992D95B8CB4FEC8C59A24D7366D76F8"/>
    <w:rsid w:val="00BF7582"/>
    <w:rPr>
      <w:rFonts w:cs="Times New Roman"/>
    </w:rPr>
  </w:style>
  <w:style w:type="paragraph" w:customStyle="1" w:styleId="14A0E24390644ECEBB48960D585756778">
    <w:name w:val="14A0E24390644ECEBB48960D585756778"/>
    <w:rsid w:val="00BF7582"/>
    <w:rPr>
      <w:rFonts w:cs="Times New Roman"/>
    </w:rPr>
  </w:style>
  <w:style w:type="paragraph" w:customStyle="1" w:styleId="9BE9D55E66CA414284048CCA653067228">
    <w:name w:val="9BE9D55E66CA414284048CCA653067228"/>
    <w:rsid w:val="00BF7582"/>
    <w:rPr>
      <w:rFonts w:cs="Times New Roman"/>
    </w:rPr>
  </w:style>
  <w:style w:type="paragraph" w:customStyle="1" w:styleId="DAF1891BC0F849F08F7967DE20F2F8953">
    <w:name w:val="DAF1891BC0F849F08F7967DE20F2F8953"/>
    <w:rsid w:val="00BF7582"/>
    <w:rPr>
      <w:rFonts w:cs="Times New Roman"/>
    </w:rPr>
  </w:style>
  <w:style w:type="paragraph" w:customStyle="1" w:styleId="8D8813C84D474AE4A3B5FCA214924B3B3">
    <w:name w:val="8D8813C84D474AE4A3B5FCA214924B3B3"/>
    <w:rsid w:val="00BF7582"/>
    <w:rPr>
      <w:rFonts w:cs="Times New Roman"/>
    </w:rPr>
  </w:style>
  <w:style w:type="paragraph" w:customStyle="1" w:styleId="2D884D09481B462083FA7036FEB737333">
    <w:name w:val="2D884D09481B462083FA7036FEB737333"/>
    <w:rsid w:val="00BF7582"/>
    <w:rPr>
      <w:rFonts w:cs="Times New Roman"/>
    </w:rPr>
  </w:style>
  <w:style w:type="paragraph" w:customStyle="1" w:styleId="3FDB5142176B413E853D5D99B325E2343">
    <w:name w:val="3FDB5142176B413E853D5D99B325E2343"/>
    <w:rsid w:val="00BF7582"/>
    <w:rPr>
      <w:rFonts w:cs="Times New Roman"/>
    </w:rPr>
  </w:style>
  <w:style w:type="paragraph" w:customStyle="1" w:styleId="9590E9FB6CBE4569A23BA8EF893079823">
    <w:name w:val="9590E9FB6CBE4569A23BA8EF893079823"/>
    <w:rsid w:val="00BF7582"/>
    <w:rPr>
      <w:rFonts w:cs="Times New Roman"/>
    </w:rPr>
  </w:style>
  <w:style w:type="paragraph" w:customStyle="1" w:styleId="1030663023374A3393120372E2A5A3C33">
    <w:name w:val="1030663023374A3393120372E2A5A3C33"/>
    <w:rsid w:val="00BF7582"/>
    <w:rPr>
      <w:rFonts w:cs="Times New Roman"/>
    </w:rPr>
  </w:style>
  <w:style w:type="paragraph" w:customStyle="1" w:styleId="605E37F6AE0B4CE4A0A540F9CD1226063">
    <w:name w:val="605E37F6AE0B4CE4A0A540F9CD1226063"/>
    <w:rsid w:val="00BF7582"/>
    <w:rPr>
      <w:rFonts w:cs="Times New Roman"/>
    </w:rPr>
  </w:style>
  <w:style w:type="paragraph" w:customStyle="1" w:styleId="A9EE9BDE1A6E4B44995F0852BB5D55C03">
    <w:name w:val="A9EE9BDE1A6E4B44995F0852BB5D55C03"/>
    <w:rsid w:val="00BF7582"/>
    <w:rPr>
      <w:rFonts w:cs="Times New Roman"/>
    </w:rPr>
  </w:style>
  <w:style w:type="paragraph" w:customStyle="1" w:styleId="EFE8269A599F41A69C916B13F499C1BD3">
    <w:name w:val="EFE8269A599F41A69C916B13F499C1BD3"/>
    <w:rsid w:val="00BF7582"/>
    <w:rPr>
      <w:rFonts w:cs="Times New Roman"/>
    </w:rPr>
  </w:style>
  <w:style w:type="paragraph" w:customStyle="1" w:styleId="D378000B3F2B4634BF86A2A293025F243">
    <w:name w:val="D378000B3F2B4634BF86A2A293025F243"/>
    <w:rsid w:val="00BF7582"/>
    <w:rPr>
      <w:rFonts w:cs="Times New Roman"/>
    </w:rPr>
  </w:style>
  <w:style w:type="paragraph" w:customStyle="1" w:styleId="CB7004DAE5674DFC8FFC5E215CF306453">
    <w:name w:val="CB7004DAE5674DFC8FFC5E215CF306453"/>
    <w:rsid w:val="00BF7582"/>
    <w:rPr>
      <w:rFonts w:cs="Times New Roman"/>
    </w:rPr>
  </w:style>
  <w:style w:type="paragraph" w:customStyle="1" w:styleId="B8722BCFF7E64C7E8DE55FA4476C3B363">
    <w:name w:val="B8722BCFF7E64C7E8DE55FA4476C3B363"/>
    <w:rsid w:val="00BF7582"/>
    <w:rPr>
      <w:rFonts w:cs="Times New Roman"/>
    </w:rPr>
  </w:style>
  <w:style w:type="paragraph" w:customStyle="1" w:styleId="492B57E35A5E47F8A955FF81D84FC3023">
    <w:name w:val="492B57E35A5E47F8A955FF81D84FC3023"/>
    <w:rsid w:val="00BF7582"/>
    <w:rPr>
      <w:rFonts w:cs="Times New Roman"/>
    </w:rPr>
  </w:style>
  <w:style w:type="paragraph" w:customStyle="1" w:styleId="178326A930AE4E569210BD803FE600333">
    <w:name w:val="178326A930AE4E569210BD803FE600333"/>
    <w:rsid w:val="00BF7582"/>
    <w:rPr>
      <w:rFonts w:cs="Times New Roman"/>
    </w:rPr>
  </w:style>
  <w:style w:type="paragraph" w:customStyle="1" w:styleId="FBA886442D3B473A8C4049F0EAB51F0C3">
    <w:name w:val="FBA886442D3B473A8C4049F0EAB51F0C3"/>
    <w:rsid w:val="00BF7582"/>
    <w:rPr>
      <w:rFonts w:cs="Times New Roman"/>
    </w:rPr>
  </w:style>
  <w:style w:type="paragraph" w:customStyle="1" w:styleId="4850364FD7754FF69855D242C26AF5793">
    <w:name w:val="4850364FD7754FF69855D242C26AF5793"/>
    <w:rsid w:val="00BF7582"/>
    <w:rPr>
      <w:rFonts w:cs="Times New Roman"/>
    </w:rPr>
  </w:style>
  <w:style w:type="paragraph" w:customStyle="1" w:styleId="C20CB4521B514DEEA471CE4925628D333">
    <w:name w:val="C20CB4521B514DEEA471CE4925628D333"/>
    <w:rsid w:val="00BF7582"/>
    <w:rPr>
      <w:rFonts w:cs="Times New Roman"/>
    </w:rPr>
  </w:style>
  <w:style w:type="paragraph" w:customStyle="1" w:styleId="DD47EE1519DE424BA9BB85B129B6132D3">
    <w:name w:val="DD47EE1519DE424BA9BB85B129B6132D3"/>
    <w:rsid w:val="00BF7582"/>
    <w:rPr>
      <w:rFonts w:cs="Times New Roman"/>
    </w:rPr>
  </w:style>
  <w:style w:type="paragraph" w:customStyle="1" w:styleId="1BAA692ADF9F42948C35464403EA447E3">
    <w:name w:val="1BAA692ADF9F42948C35464403EA447E3"/>
    <w:rsid w:val="00BF7582"/>
    <w:rPr>
      <w:rFonts w:cs="Times New Roman"/>
    </w:rPr>
  </w:style>
  <w:style w:type="paragraph" w:customStyle="1" w:styleId="ACD9A2144CB649279E736560466E28F13">
    <w:name w:val="ACD9A2144CB649279E736560466E28F13"/>
    <w:rsid w:val="00BF7582"/>
    <w:rPr>
      <w:rFonts w:cs="Times New Roman"/>
    </w:rPr>
  </w:style>
  <w:style w:type="paragraph" w:customStyle="1" w:styleId="D1F9D6F14C17494DAB782F94C68D433D3">
    <w:name w:val="D1F9D6F14C17494DAB782F94C68D433D3"/>
    <w:rsid w:val="00BF7582"/>
    <w:rPr>
      <w:rFonts w:cs="Times New Roman"/>
    </w:rPr>
  </w:style>
  <w:style w:type="paragraph" w:customStyle="1" w:styleId="C1394075FB2A42BD98BB83FB2B5237BD3">
    <w:name w:val="C1394075FB2A42BD98BB83FB2B5237BD3"/>
    <w:rsid w:val="00BF7582"/>
    <w:rPr>
      <w:rFonts w:cs="Times New Roman"/>
    </w:rPr>
  </w:style>
  <w:style w:type="paragraph" w:customStyle="1" w:styleId="DFB3DD22B0054B4AA2159848824E00AB3">
    <w:name w:val="DFB3DD22B0054B4AA2159848824E00AB3"/>
    <w:rsid w:val="00BF7582"/>
    <w:rPr>
      <w:rFonts w:cs="Times New Roman"/>
    </w:rPr>
  </w:style>
  <w:style w:type="paragraph" w:customStyle="1" w:styleId="8D423849D1AB40E295FB89195D35F11D3">
    <w:name w:val="8D423849D1AB40E295FB89195D35F11D3"/>
    <w:rsid w:val="00BF7582"/>
    <w:rPr>
      <w:rFonts w:cs="Times New Roman"/>
    </w:rPr>
  </w:style>
  <w:style w:type="paragraph" w:customStyle="1" w:styleId="B61969C5C2534F11AF50D77F209A75EF3">
    <w:name w:val="B61969C5C2534F11AF50D77F209A75EF3"/>
    <w:rsid w:val="00BF7582"/>
    <w:rPr>
      <w:rFonts w:cs="Times New Roman"/>
    </w:rPr>
  </w:style>
  <w:style w:type="paragraph" w:customStyle="1" w:styleId="ABE285BDB89D42C39A5EA33E7D2CB8A43">
    <w:name w:val="ABE285BDB89D42C39A5EA33E7D2CB8A43"/>
    <w:rsid w:val="00BF7582"/>
    <w:rPr>
      <w:rFonts w:cs="Times New Roman"/>
    </w:rPr>
  </w:style>
  <w:style w:type="paragraph" w:customStyle="1" w:styleId="D643548E08EB4A44973C7660052B76503">
    <w:name w:val="D643548E08EB4A44973C7660052B76503"/>
    <w:rsid w:val="00BF7582"/>
    <w:rPr>
      <w:rFonts w:cs="Times New Roman"/>
    </w:rPr>
  </w:style>
  <w:style w:type="paragraph" w:customStyle="1" w:styleId="D43A6F9F19764DC598ABFD3A70579E963">
    <w:name w:val="D43A6F9F19764DC598ABFD3A70579E963"/>
    <w:rsid w:val="00BF7582"/>
    <w:rPr>
      <w:rFonts w:cs="Times New Roman"/>
    </w:rPr>
  </w:style>
  <w:style w:type="paragraph" w:customStyle="1" w:styleId="579CB32D93E3486EB0B8C8006C8B6DDA3">
    <w:name w:val="579CB32D93E3486EB0B8C8006C8B6DDA3"/>
    <w:rsid w:val="00BF7582"/>
    <w:rPr>
      <w:rFonts w:cs="Times New Roman"/>
    </w:rPr>
  </w:style>
  <w:style w:type="paragraph" w:customStyle="1" w:styleId="39C77C4671794531A1188BD4720AEEC63">
    <w:name w:val="39C77C4671794531A1188BD4720AEEC63"/>
    <w:rsid w:val="00BF7582"/>
    <w:rPr>
      <w:rFonts w:cs="Times New Roman"/>
    </w:rPr>
  </w:style>
  <w:style w:type="paragraph" w:customStyle="1" w:styleId="7CB68AE6B4C1485FBE70AA8BA01FA0E63">
    <w:name w:val="7CB68AE6B4C1485FBE70AA8BA01FA0E63"/>
    <w:rsid w:val="00BF7582"/>
    <w:rPr>
      <w:rFonts w:cs="Times New Roman"/>
    </w:rPr>
  </w:style>
  <w:style w:type="paragraph" w:customStyle="1" w:styleId="2D25592CCE5B458E91CC178D41C1365B3">
    <w:name w:val="2D25592CCE5B458E91CC178D41C1365B3"/>
    <w:rsid w:val="00BF7582"/>
    <w:rPr>
      <w:rFonts w:cs="Times New Roman"/>
    </w:rPr>
  </w:style>
  <w:style w:type="paragraph" w:customStyle="1" w:styleId="F1EBB0517CBD4AFCA4962595480937FD3">
    <w:name w:val="F1EBB0517CBD4AFCA4962595480937FD3"/>
    <w:rsid w:val="00BF7582"/>
    <w:rPr>
      <w:rFonts w:cs="Times New Roman"/>
    </w:rPr>
  </w:style>
  <w:style w:type="paragraph" w:customStyle="1" w:styleId="DAFDA01547D84863894C1B4C2B6838EC3">
    <w:name w:val="DAFDA01547D84863894C1B4C2B6838EC3"/>
    <w:rsid w:val="00BF7582"/>
    <w:rPr>
      <w:rFonts w:cs="Times New Roman"/>
    </w:rPr>
  </w:style>
  <w:style w:type="paragraph" w:customStyle="1" w:styleId="5B8A99977D124E93BF53BD4FADDD58E43">
    <w:name w:val="5B8A99977D124E93BF53BD4FADDD58E43"/>
    <w:rsid w:val="00BF7582"/>
    <w:rPr>
      <w:rFonts w:cs="Times New Roman"/>
    </w:rPr>
  </w:style>
  <w:style w:type="paragraph" w:customStyle="1" w:styleId="8E9956A6F8CF4108A815C87DE175C8073">
    <w:name w:val="8E9956A6F8CF4108A815C87DE175C8073"/>
    <w:rsid w:val="00BF7582"/>
    <w:rPr>
      <w:rFonts w:cs="Times New Roman"/>
    </w:rPr>
  </w:style>
  <w:style w:type="paragraph" w:customStyle="1" w:styleId="41C36DA4C65248E1B3F8234A33FC0FCA3">
    <w:name w:val="41C36DA4C65248E1B3F8234A33FC0FCA3"/>
    <w:rsid w:val="00BF7582"/>
    <w:rPr>
      <w:rFonts w:cs="Times New Roman"/>
    </w:rPr>
  </w:style>
  <w:style w:type="paragraph" w:customStyle="1" w:styleId="57F8D1DB02DE4137922D95C31CEDEBCC3">
    <w:name w:val="57F8D1DB02DE4137922D95C31CEDEBCC3"/>
    <w:rsid w:val="00BF7582"/>
    <w:rPr>
      <w:rFonts w:cs="Times New Roman"/>
    </w:rPr>
  </w:style>
  <w:style w:type="paragraph" w:customStyle="1" w:styleId="AA7F84CF5A3D4B9CA5FB945709CEC3F23">
    <w:name w:val="AA7F84CF5A3D4B9CA5FB945709CEC3F23"/>
    <w:rsid w:val="00BF7582"/>
    <w:rPr>
      <w:rFonts w:cs="Times New Roman"/>
    </w:rPr>
  </w:style>
  <w:style w:type="paragraph" w:customStyle="1" w:styleId="5776ED2F97854BF7939894556384CA823">
    <w:name w:val="5776ED2F97854BF7939894556384CA823"/>
    <w:rsid w:val="00BF7582"/>
    <w:rPr>
      <w:rFonts w:cs="Times New Roman"/>
    </w:rPr>
  </w:style>
  <w:style w:type="paragraph" w:customStyle="1" w:styleId="A6381D0ED1A74C69BC226A13F15127003">
    <w:name w:val="A6381D0ED1A74C69BC226A13F15127003"/>
    <w:rsid w:val="00BF7582"/>
    <w:rPr>
      <w:rFonts w:cs="Times New Roman"/>
    </w:rPr>
  </w:style>
  <w:style w:type="paragraph" w:customStyle="1" w:styleId="40083CFAB3EE4995809648232A7820AE3">
    <w:name w:val="40083CFAB3EE4995809648232A7820AE3"/>
    <w:rsid w:val="00BF7582"/>
    <w:rPr>
      <w:rFonts w:cs="Times New Roman"/>
    </w:rPr>
  </w:style>
  <w:style w:type="paragraph" w:customStyle="1" w:styleId="B7E47C4DEA4A4C96808DB1F7667CA6213">
    <w:name w:val="B7E47C4DEA4A4C96808DB1F7667CA6213"/>
    <w:rsid w:val="00BF7582"/>
    <w:rPr>
      <w:rFonts w:cs="Times New Roman"/>
    </w:rPr>
  </w:style>
  <w:style w:type="paragraph" w:customStyle="1" w:styleId="F9991EE883E74807AF1BF41A586DEEFB3">
    <w:name w:val="F9991EE883E74807AF1BF41A586DEEFB3"/>
    <w:rsid w:val="00BF7582"/>
    <w:rPr>
      <w:rFonts w:cs="Times New Roman"/>
    </w:rPr>
  </w:style>
  <w:style w:type="paragraph" w:customStyle="1" w:styleId="CAE829E46E004C3C94F2FC936DE45C1A3">
    <w:name w:val="CAE829E46E004C3C94F2FC936DE45C1A3"/>
    <w:rsid w:val="00BF7582"/>
    <w:rPr>
      <w:rFonts w:cs="Times New Roman"/>
    </w:rPr>
  </w:style>
  <w:style w:type="paragraph" w:customStyle="1" w:styleId="42515521258F451C829CB58A3B5746EE3">
    <w:name w:val="42515521258F451C829CB58A3B5746EE3"/>
    <w:rsid w:val="00BF7582"/>
    <w:rPr>
      <w:rFonts w:cs="Times New Roman"/>
    </w:rPr>
  </w:style>
  <w:style w:type="paragraph" w:customStyle="1" w:styleId="CBC795D69FF448F487FD4EFCD212FF443">
    <w:name w:val="CBC795D69FF448F487FD4EFCD212FF443"/>
    <w:rsid w:val="00BF7582"/>
    <w:rPr>
      <w:rFonts w:cs="Times New Roman"/>
    </w:rPr>
  </w:style>
  <w:style w:type="paragraph" w:customStyle="1" w:styleId="5E9CFE90778840339F9CEF11ACFF59BA3">
    <w:name w:val="5E9CFE90778840339F9CEF11ACFF59BA3"/>
    <w:rsid w:val="00BF7582"/>
    <w:rPr>
      <w:rFonts w:cs="Times New Roman"/>
    </w:rPr>
  </w:style>
  <w:style w:type="paragraph" w:customStyle="1" w:styleId="651A50B825D441878ED2F63DEB661B5A">
    <w:name w:val="651A50B825D441878ED2F63DEB661B5A"/>
    <w:rsid w:val="002E6BF4"/>
  </w:style>
  <w:style w:type="paragraph" w:customStyle="1" w:styleId="2534AD54CEC64566B8AA96BFBADE7284">
    <w:name w:val="2534AD54CEC64566B8AA96BFBADE7284"/>
    <w:rsid w:val="002E6B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6BF4"/>
    <w:rPr>
      <w:color w:val="808080"/>
    </w:rPr>
  </w:style>
  <w:style w:type="paragraph" w:customStyle="1" w:styleId="FD2D11FDD29848308E0CF21CA9BEC71F">
    <w:name w:val="FD2D11FDD29848308E0CF21CA9BEC71F"/>
    <w:rsid w:val="00FF7E3B"/>
    <w:rPr>
      <w:rFonts w:cs="Times New Roman"/>
    </w:rPr>
  </w:style>
  <w:style w:type="paragraph" w:customStyle="1" w:styleId="FA67D74B17604AC9BF28022497C1DF36">
    <w:name w:val="FA67D74B17604AC9BF28022497C1DF36"/>
    <w:rsid w:val="00FF7E3B"/>
    <w:rPr>
      <w:rFonts w:cs="Times New Roman"/>
    </w:rPr>
  </w:style>
  <w:style w:type="paragraph" w:customStyle="1" w:styleId="F0AD687691DA41098A02E8249ED9A84A">
    <w:name w:val="F0AD687691DA41098A02E8249ED9A84A"/>
    <w:rsid w:val="00FF7E3B"/>
    <w:rPr>
      <w:rFonts w:cs="Times New Roman"/>
    </w:rPr>
  </w:style>
  <w:style w:type="paragraph" w:customStyle="1" w:styleId="059810877C1242E59C544F52D367F91C">
    <w:name w:val="059810877C1242E59C544F52D367F91C"/>
    <w:rsid w:val="00FF7E3B"/>
    <w:rPr>
      <w:rFonts w:cs="Times New Roman"/>
    </w:rPr>
  </w:style>
  <w:style w:type="paragraph" w:customStyle="1" w:styleId="88D55663245B44AA9ADD39FBF70962E3">
    <w:name w:val="88D55663245B44AA9ADD39FBF70962E3"/>
    <w:rsid w:val="00FF7E3B"/>
    <w:rPr>
      <w:rFonts w:cs="Times New Roman"/>
    </w:rPr>
  </w:style>
  <w:style w:type="paragraph" w:customStyle="1" w:styleId="67A07C279D694347BCA3E182AF2228EF">
    <w:name w:val="67A07C279D694347BCA3E182AF2228EF"/>
    <w:rsid w:val="00FF7E3B"/>
    <w:rPr>
      <w:rFonts w:cs="Times New Roman"/>
    </w:rPr>
  </w:style>
  <w:style w:type="paragraph" w:customStyle="1" w:styleId="1199C990934145C89467163A54559AE6">
    <w:name w:val="1199C990934145C89467163A54559AE6"/>
    <w:rsid w:val="00FF7E3B"/>
    <w:rPr>
      <w:rFonts w:cs="Times New Roman"/>
    </w:rPr>
  </w:style>
  <w:style w:type="paragraph" w:customStyle="1" w:styleId="602C6B26D85C405E81287F7BD1D0EE80">
    <w:name w:val="602C6B26D85C405E81287F7BD1D0EE80"/>
    <w:rsid w:val="00FF7E3B"/>
    <w:rPr>
      <w:rFonts w:cs="Times New Roman"/>
    </w:rPr>
  </w:style>
  <w:style w:type="paragraph" w:customStyle="1" w:styleId="FD2D11FDD29848308E0CF21CA9BEC71F1">
    <w:name w:val="FD2D11FDD29848308E0CF21CA9BEC71F1"/>
    <w:rsid w:val="00FF7E3B"/>
    <w:rPr>
      <w:rFonts w:cs="Times New Roman"/>
    </w:rPr>
  </w:style>
  <w:style w:type="paragraph" w:customStyle="1" w:styleId="FA67D74B17604AC9BF28022497C1DF361">
    <w:name w:val="FA67D74B17604AC9BF28022497C1DF361"/>
    <w:rsid w:val="00FF7E3B"/>
    <w:rPr>
      <w:rFonts w:cs="Times New Roman"/>
    </w:rPr>
  </w:style>
  <w:style w:type="paragraph" w:customStyle="1" w:styleId="F0AD687691DA41098A02E8249ED9A84A1">
    <w:name w:val="F0AD687691DA41098A02E8249ED9A84A1"/>
    <w:rsid w:val="00FF7E3B"/>
    <w:rPr>
      <w:rFonts w:cs="Times New Roman"/>
    </w:rPr>
  </w:style>
  <w:style w:type="paragraph" w:customStyle="1" w:styleId="059810877C1242E59C544F52D367F91C1">
    <w:name w:val="059810877C1242E59C544F52D367F91C1"/>
    <w:rsid w:val="00FF7E3B"/>
    <w:rPr>
      <w:rFonts w:cs="Times New Roman"/>
    </w:rPr>
  </w:style>
  <w:style w:type="paragraph" w:customStyle="1" w:styleId="88D55663245B44AA9ADD39FBF70962E31">
    <w:name w:val="88D55663245B44AA9ADD39FBF70962E31"/>
    <w:rsid w:val="00FF7E3B"/>
    <w:rPr>
      <w:rFonts w:cs="Times New Roman"/>
    </w:rPr>
  </w:style>
  <w:style w:type="paragraph" w:customStyle="1" w:styleId="67A07C279D694347BCA3E182AF2228EF1">
    <w:name w:val="67A07C279D694347BCA3E182AF2228EF1"/>
    <w:rsid w:val="00FF7E3B"/>
    <w:rPr>
      <w:rFonts w:cs="Times New Roman"/>
    </w:rPr>
  </w:style>
  <w:style w:type="paragraph" w:customStyle="1" w:styleId="1199C990934145C89467163A54559AE61">
    <w:name w:val="1199C990934145C89467163A54559AE61"/>
    <w:rsid w:val="00FF7E3B"/>
    <w:rPr>
      <w:rFonts w:cs="Times New Roman"/>
    </w:rPr>
  </w:style>
  <w:style w:type="paragraph" w:customStyle="1" w:styleId="602C6B26D85C405E81287F7BD1D0EE801">
    <w:name w:val="602C6B26D85C405E81287F7BD1D0EE801"/>
    <w:rsid w:val="00FF7E3B"/>
    <w:rPr>
      <w:rFonts w:cs="Times New Roman"/>
    </w:rPr>
  </w:style>
  <w:style w:type="paragraph" w:customStyle="1" w:styleId="46F79F03DB14428EAC86A24004EDF800">
    <w:name w:val="46F79F03DB14428EAC86A24004EDF800"/>
    <w:rsid w:val="00FF7E3B"/>
    <w:rPr>
      <w:rFonts w:cs="Times New Roman"/>
    </w:rPr>
  </w:style>
  <w:style w:type="paragraph" w:customStyle="1" w:styleId="FD2D11FDD29848308E0CF21CA9BEC71F2">
    <w:name w:val="FD2D11FDD29848308E0CF21CA9BEC71F2"/>
    <w:rsid w:val="00FF7E3B"/>
    <w:rPr>
      <w:rFonts w:cs="Times New Roman"/>
    </w:rPr>
  </w:style>
  <w:style w:type="paragraph" w:customStyle="1" w:styleId="FA67D74B17604AC9BF28022497C1DF362">
    <w:name w:val="FA67D74B17604AC9BF28022497C1DF362"/>
    <w:rsid w:val="00FF7E3B"/>
    <w:rPr>
      <w:rFonts w:cs="Times New Roman"/>
    </w:rPr>
  </w:style>
  <w:style w:type="paragraph" w:customStyle="1" w:styleId="F0AD687691DA41098A02E8249ED9A84A2">
    <w:name w:val="F0AD687691DA41098A02E8249ED9A84A2"/>
    <w:rsid w:val="00FF7E3B"/>
    <w:rPr>
      <w:rFonts w:cs="Times New Roman"/>
    </w:rPr>
  </w:style>
  <w:style w:type="paragraph" w:customStyle="1" w:styleId="059810877C1242E59C544F52D367F91C2">
    <w:name w:val="059810877C1242E59C544F52D367F91C2"/>
    <w:rsid w:val="00FF7E3B"/>
    <w:rPr>
      <w:rFonts w:cs="Times New Roman"/>
    </w:rPr>
  </w:style>
  <w:style w:type="paragraph" w:customStyle="1" w:styleId="88D55663245B44AA9ADD39FBF70962E32">
    <w:name w:val="88D55663245B44AA9ADD39FBF70962E32"/>
    <w:rsid w:val="00FF7E3B"/>
    <w:rPr>
      <w:rFonts w:cs="Times New Roman"/>
    </w:rPr>
  </w:style>
  <w:style w:type="paragraph" w:customStyle="1" w:styleId="67A07C279D694347BCA3E182AF2228EF2">
    <w:name w:val="67A07C279D694347BCA3E182AF2228EF2"/>
    <w:rsid w:val="00FF7E3B"/>
    <w:rPr>
      <w:rFonts w:cs="Times New Roman"/>
    </w:rPr>
  </w:style>
  <w:style w:type="paragraph" w:customStyle="1" w:styleId="1199C990934145C89467163A54559AE62">
    <w:name w:val="1199C990934145C89467163A54559AE62"/>
    <w:rsid w:val="00FF7E3B"/>
    <w:rPr>
      <w:rFonts w:cs="Times New Roman"/>
    </w:rPr>
  </w:style>
  <w:style w:type="paragraph" w:customStyle="1" w:styleId="602C6B26D85C405E81287F7BD1D0EE802">
    <w:name w:val="602C6B26D85C405E81287F7BD1D0EE802"/>
    <w:rsid w:val="00FF7E3B"/>
    <w:rPr>
      <w:rFonts w:cs="Times New Roman"/>
    </w:rPr>
  </w:style>
  <w:style w:type="paragraph" w:customStyle="1" w:styleId="46F79F03DB14428EAC86A24004EDF8001">
    <w:name w:val="46F79F03DB14428EAC86A24004EDF8001"/>
    <w:rsid w:val="00FF7E3B"/>
    <w:rPr>
      <w:rFonts w:cs="Times New Roman"/>
    </w:rPr>
  </w:style>
  <w:style w:type="paragraph" w:customStyle="1" w:styleId="84B4BF3FDD8149EA9615C6F5BF4537EA">
    <w:name w:val="84B4BF3FDD8149EA9615C6F5BF4537EA"/>
    <w:rsid w:val="00FF7E3B"/>
    <w:rPr>
      <w:rFonts w:cs="Times New Roman"/>
    </w:rPr>
  </w:style>
  <w:style w:type="paragraph" w:customStyle="1" w:styleId="5BD20DDE8E014EA4BE89A611A7EA5409">
    <w:name w:val="5BD20DDE8E014EA4BE89A611A7EA5409"/>
    <w:rsid w:val="00FF7E3B"/>
    <w:rPr>
      <w:rFonts w:cs="Times New Roman"/>
    </w:rPr>
  </w:style>
  <w:style w:type="paragraph" w:customStyle="1" w:styleId="EA992D95B8CB4FEC8C59A24D7366D76F">
    <w:name w:val="EA992D95B8CB4FEC8C59A24D7366D76F"/>
    <w:rsid w:val="00FF7E3B"/>
    <w:rPr>
      <w:rFonts w:cs="Times New Roman"/>
    </w:rPr>
  </w:style>
  <w:style w:type="paragraph" w:customStyle="1" w:styleId="14A0E24390644ECEBB48960D58575677">
    <w:name w:val="14A0E24390644ECEBB48960D58575677"/>
    <w:rsid w:val="00FF7E3B"/>
    <w:rPr>
      <w:rFonts w:cs="Times New Roman"/>
    </w:rPr>
  </w:style>
  <w:style w:type="paragraph" w:customStyle="1" w:styleId="9BE9D55E66CA414284048CCA65306722">
    <w:name w:val="9BE9D55E66CA414284048CCA65306722"/>
    <w:rsid w:val="00FF7E3B"/>
    <w:rPr>
      <w:rFonts w:cs="Times New Roman"/>
    </w:rPr>
  </w:style>
  <w:style w:type="paragraph" w:customStyle="1" w:styleId="36A764BF3FE0413C92F96C4479E6B21D">
    <w:name w:val="36A764BF3FE0413C92F96C4479E6B21D"/>
    <w:rsid w:val="00FF7E3B"/>
    <w:rPr>
      <w:rFonts w:cs="Times New Roman"/>
    </w:rPr>
  </w:style>
  <w:style w:type="paragraph" w:customStyle="1" w:styleId="3A498D5605124C4D8ED6F83488495F3C">
    <w:name w:val="3A498D5605124C4D8ED6F83488495F3C"/>
    <w:rsid w:val="00FF7E3B"/>
    <w:rPr>
      <w:rFonts w:cs="Times New Roman"/>
    </w:rPr>
  </w:style>
  <w:style w:type="paragraph" w:customStyle="1" w:styleId="0570998DB360424982ADA8764D7685C5">
    <w:name w:val="0570998DB360424982ADA8764D7685C5"/>
    <w:rsid w:val="00FF7E3B"/>
    <w:rPr>
      <w:rFonts w:cs="Times New Roman"/>
    </w:rPr>
  </w:style>
  <w:style w:type="paragraph" w:customStyle="1" w:styleId="6F277B4F37334ECEB8484F706BDCA89F">
    <w:name w:val="6F277B4F37334ECEB8484F706BDCA89F"/>
    <w:rsid w:val="00FF7E3B"/>
    <w:rPr>
      <w:rFonts w:cs="Times New Roman"/>
    </w:rPr>
  </w:style>
  <w:style w:type="paragraph" w:customStyle="1" w:styleId="B1CD53D20E42407D8B63BB1D4328C5F2">
    <w:name w:val="B1CD53D20E42407D8B63BB1D4328C5F2"/>
    <w:rsid w:val="00FF7E3B"/>
    <w:rPr>
      <w:rFonts w:cs="Times New Roman"/>
    </w:rPr>
  </w:style>
  <w:style w:type="paragraph" w:customStyle="1" w:styleId="6C9EE41031894F66990E05B66ED21F7D">
    <w:name w:val="6C9EE41031894F66990E05B66ED21F7D"/>
    <w:rsid w:val="00FF7E3B"/>
    <w:rPr>
      <w:rFonts w:cs="Times New Roman"/>
    </w:rPr>
  </w:style>
  <w:style w:type="paragraph" w:customStyle="1" w:styleId="D142714B6CE445109C040AAA4348ADE8">
    <w:name w:val="D142714B6CE445109C040AAA4348ADE8"/>
    <w:rsid w:val="00FF7E3B"/>
    <w:rPr>
      <w:rFonts w:cs="Times New Roman"/>
    </w:rPr>
  </w:style>
  <w:style w:type="paragraph" w:customStyle="1" w:styleId="15DE64572FBF495A9DB3BF3D20D2AE85">
    <w:name w:val="15DE64572FBF495A9DB3BF3D20D2AE85"/>
    <w:rsid w:val="00FF7E3B"/>
    <w:rPr>
      <w:rFonts w:cs="Times New Roman"/>
    </w:rPr>
  </w:style>
  <w:style w:type="paragraph" w:customStyle="1" w:styleId="965B62EDB9964340BA01E9EBE8119C00">
    <w:name w:val="965B62EDB9964340BA01E9EBE8119C00"/>
    <w:rsid w:val="00FF7E3B"/>
    <w:rPr>
      <w:rFonts w:cs="Times New Roman"/>
    </w:rPr>
  </w:style>
  <w:style w:type="paragraph" w:customStyle="1" w:styleId="3976E83FC2174C8E81FFBB2D3725BB02">
    <w:name w:val="3976E83FC2174C8E81FFBB2D3725BB02"/>
    <w:rsid w:val="00FF7E3B"/>
    <w:rPr>
      <w:rFonts w:cs="Times New Roman"/>
    </w:rPr>
  </w:style>
  <w:style w:type="paragraph" w:customStyle="1" w:styleId="0C88EDD1EB8B48A8B71A3DBAFF9ED49C">
    <w:name w:val="0C88EDD1EB8B48A8B71A3DBAFF9ED49C"/>
    <w:rsid w:val="00FF7E3B"/>
    <w:rPr>
      <w:rFonts w:cs="Times New Roman"/>
    </w:rPr>
  </w:style>
  <w:style w:type="paragraph" w:customStyle="1" w:styleId="C04B647A7E6B448BAF217428A6F9D830">
    <w:name w:val="C04B647A7E6B448BAF217428A6F9D830"/>
    <w:rsid w:val="00FF7E3B"/>
    <w:rPr>
      <w:rFonts w:cs="Times New Roman"/>
    </w:rPr>
  </w:style>
  <w:style w:type="paragraph" w:customStyle="1" w:styleId="0C4B3C4A2E234F61B1AEA60309503097">
    <w:name w:val="0C4B3C4A2E234F61B1AEA60309503097"/>
    <w:rsid w:val="00FF7E3B"/>
    <w:rPr>
      <w:rFonts w:cs="Times New Roman"/>
    </w:rPr>
  </w:style>
  <w:style w:type="paragraph" w:customStyle="1" w:styleId="A36BB175FD0147529A7A1FF2EF9F6DEE">
    <w:name w:val="A36BB175FD0147529A7A1FF2EF9F6DEE"/>
    <w:rsid w:val="00FF7E3B"/>
    <w:rPr>
      <w:rFonts w:cs="Times New Roman"/>
    </w:rPr>
  </w:style>
  <w:style w:type="paragraph" w:customStyle="1" w:styleId="DA89FE0624354265B3FBDDDBF4EA7642">
    <w:name w:val="DA89FE0624354265B3FBDDDBF4EA7642"/>
    <w:rsid w:val="00FF7E3B"/>
    <w:rPr>
      <w:rFonts w:cs="Times New Roman"/>
    </w:rPr>
  </w:style>
  <w:style w:type="paragraph" w:customStyle="1" w:styleId="36008556E3E942A394C54346C7473069">
    <w:name w:val="36008556E3E942A394C54346C7473069"/>
    <w:rsid w:val="00FF7E3B"/>
    <w:rPr>
      <w:rFonts w:cs="Times New Roman"/>
    </w:rPr>
  </w:style>
  <w:style w:type="paragraph" w:customStyle="1" w:styleId="A00286D6FD6744299CC03E4A6B72BC63">
    <w:name w:val="A00286D6FD6744299CC03E4A6B72BC63"/>
    <w:rsid w:val="00FF7E3B"/>
    <w:rPr>
      <w:rFonts w:cs="Times New Roman"/>
    </w:rPr>
  </w:style>
  <w:style w:type="paragraph" w:customStyle="1" w:styleId="FD2D11FDD29848308E0CF21CA9BEC71F3">
    <w:name w:val="FD2D11FDD29848308E0CF21CA9BEC71F3"/>
    <w:rsid w:val="00FF7E3B"/>
    <w:rPr>
      <w:rFonts w:cs="Times New Roman"/>
    </w:rPr>
  </w:style>
  <w:style w:type="paragraph" w:customStyle="1" w:styleId="FA67D74B17604AC9BF28022497C1DF363">
    <w:name w:val="FA67D74B17604AC9BF28022497C1DF363"/>
    <w:rsid w:val="00FF7E3B"/>
    <w:rPr>
      <w:rFonts w:cs="Times New Roman"/>
    </w:rPr>
  </w:style>
  <w:style w:type="paragraph" w:customStyle="1" w:styleId="F0AD687691DA41098A02E8249ED9A84A3">
    <w:name w:val="F0AD687691DA41098A02E8249ED9A84A3"/>
    <w:rsid w:val="00FF7E3B"/>
    <w:rPr>
      <w:rFonts w:cs="Times New Roman"/>
    </w:rPr>
  </w:style>
  <w:style w:type="paragraph" w:customStyle="1" w:styleId="059810877C1242E59C544F52D367F91C3">
    <w:name w:val="059810877C1242E59C544F52D367F91C3"/>
    <w:rsid w:val="00FF7E3B"/>
    <w:rPr>
      <w:rFonts w:cs="Times New Roman"/>
    </w:rPr>
  </w:style>
  <w:style w:type="paragraph" w:customStyle="1" w:styleId="88D55663245B44AA9ADD39FBF70962E33">
    <w:name w:val="88D55663245B44AA9ADD39FBF70962E33"/>
    <w:rsid w:val="00FF7E3B"/>
    <w:rPr>
      <w:rFonts w:cs="Times New Roman"/>
    </w:rPr>
  </w:style>
  <w:style w:type="paragraph" w:customStyle="1" w:styleId="67A07C279D694347BCA3E182AF2228EF3">
    <w:name w:val="67A07C279D694347BCA3E182AF2228EF3"/>
    <w:rsid w:val="00FF7E3B"/>
    <w:rPr>
      <w:rFonts w:cs="Times New Roman"/>
    </w:rPr>
  </w:style>
  <w:style w:type="paragraph" w:customStyle="1" w:styleId="1199C990934145C89467163A54559AE63">
    <w:name w:val="1199C990934145C89467163A54559AE63"/>
    <w:rsid w:val="00FF7E3B"/>
    <w:rPr>
      <w:rFonts w:cs="Times New Roman"/>
    </w:rPr>
  </w:style>
  <w:style w:type="paragraph" w:customStyle="1" w:styleId="602C6B26D85C405E81287F7BD1D0EE803">
    <w:name w:val="602C6B26D85C405E81287F7BD1D0EE803"/>
    <w:rsid w:val="00FF7E3B"/>
    <w:rPr>
      <w:rFonts w:cs="Times New Roman"/>
    </w:rPr>
  </w:style>
  <w:style w:type="paragraph" w:customStyle="1" w:styleId="46F79F03DB14428EAC86A24004EDF8002">
    <w:name w:val="46F79F03DB14428EAC86A24004EDF8002"/>
    <w:rsid w:val="00FF7E3B"/>
    <w:rPr>
      <w:rFonts w:cs="Times New Roman"/>
    </w:rPr>
  </w:style>
  <w:style w:type="paragraph" w:customStyle="1" w:styleId="84B4BF3FDD8149EA9615C6F5BF4537EA1">
    <w:name w:val="84B4BF3FDD8149EA9615C6F5BF4537EA1"/>
    <w:rsid w:val="00FF7E3B"/>
    <w:rPr>
      <w:rFonts w:cs="Times New Roman"/>
    </w:rPr>
  </w:style>
  <w:style w:type="paragraph" w:customStyle="1" w:styleId="5BD20DDE8E014EA4BE89A611A7EA54091">
    <w:name w:val="5BD20DDE8E014EA4BE89A611A7EA54091"/>
    <w:rsid w:val="00FF7E3B"/>
    <w:rPr>
      <w:rFonts w:cs="Times New Roman"/>
    </w:rPr>
  </w:style>
  <w:style w:type="paragraph" w:customStyle="1" w:styleId="EA992D95B8CB4FEC8C59A24D7366D76F1">
    <w:name w:val="EA992D95B8CB4FEC8C59A24D7366D76F1"/>
    <w:rsid w:val="00FF7E3B"/>
    <w:rPr>
      <w:rFonts w:cs="Times New Roman"/>
    </w:rPr>
  </w:style>
  <w:style w:type="paragraph" w:customStyle="1" w:styleId="14A0E24390644ECEBB48960D585756771">
    <w:name w:val="14A0E24390644ECEBB48960D585756771"/>
    <w:rsid w:val="00FF7E3B"/>
    <w:rPr>
      <w:rFonts w:cs="Times New Roman"/>
    </w:rPr>
  </w:style>
  <w:style w:type="paragraph" w:customStyle="1" w:styleId="9BE9D55E66CA414284048CCA653067221">
    <w:name w:val="9BE9D55E66CA414284048CCA653067221"/>
    <w:rsid w:val="00FF7E3B"/>
    <w:rPr>
      <w:rFonts w:cs="Times New Roman"/>
    </w:rPr>
  </w:style>
  <w:style w:type="paragraph" w:customStyle="1" w:styleId="36A764BF3FE0413C92F96C4479E6B21D1">
    <w:name w:val="36A764BF3FE0413C92F96C4479E6B21D1"/>
    <w:rsid w:val="00FF7E3B"/>
    <w:rPr>
      <w:rFonts w:cs="Times New Roman"/>
    </w:rPr>
  </w:style>
  <w:style w:type="paragraph" w:customStyle="1" w:styleId="3A498D5605124C4D8ED6F83488495F3C1">
    <w:name w:val="3A498D5605124C4D8ED6F83488495F3C1"/>
    <w:rsid w:val="00FF7E3B"/>
    <w:rPr>
      <w:rFonts w:cs="Times New Roman"/>
    </w:rPr>
  </w:style>
  <w:style w:type="paragraph" w:customStyle="1" w:styleId="0570998DB360424982ADA8764D7685C51">
    <w:name w:val="0570998DB360424982ADA8764D7685C51"/>
    <w:rsid w:val="00FF7E3B"/>
    <w:rPr>
      <w:rFonts w:cs="Times New Roman"/>
    </w:rPr>
  </w:style>
  <w:style w:type="paragraph" w:customStyle="1" w:styleId="6F277B4F37334ECEB8484F706BDCA89F1">
    <w:name w:val="6F277B4F37334ECEB8484F706BDCA89F1"/>
    <w:rsid w:val="00FF7E3B"/>
    <w:rPr>
      <w:rFonts w:cs="Times New Roman"/>
    </w:rPr>
  </w:style>
  <w:style w:type="paragraph" w:customStyle="1" w:styleId="B1CD53D20E42407D8B63BB1D4328C5F21">
    <w:name w:val="B1CD53D20E42407D8B63BB1D4328C5F21"/>
    <w:rsid w:val="00FF7E3B"/>
    <w:rPr>
      <w:rFonts w:cs="Times New Roman"/>
    </w:rPr>
  </w:style>
  <w:style w:type="paragraph" w:customStyle="1" w:styleId="6C9EE41031894F66990E05B66ED21F7D1">
    <w:name w:val="6C9EE41031894F66990E05B66ED21F7D1"/>
    <w:rsid w:val="00FF7E3B"/>
    <w:rPr>
      <w:rFonts w:cs="Times New Roman"/>
    </w:rPr>
  </w:style>
  <w:style w:type="paragraph" w:customStyle="1" w:styleId="D142714B6CE445109C040AAA4348ADE81">
    <w:name w:val="D142714B6CE445109C040AAA4348ADE81"/>
    <w:rsid w:val="00FF7E3B"/>
    <w:rPr>
      <w:rFonts w:cs="Times New Roman"/>
    </w:rPr>
  </w:style>
  <w:style w:type="paragraph" w:customStyle="1" w:styleId="15DE64572FBF495A9DB3BF3D20D2AE851">
    <w:name w:val="15DE64572FBF495A9DB3BF3D20D2AE851"/>
    <w:rsid w:val="00FF7E3B"/>
    <w:rPr>
      <w:rFonts w:cs="Times New Roman"/>
    </w:rPr>
  </w:style>
  <w:style w:type="paragraph" w:customStyle="1" w:styleId="965B62EDB9964340BA01E9EBE8119C001">
    <w:name w:val="965B62EDB9964340BA01E9EBE8119C001"/>
    <w:rsid w:val="00FF7E3B"/>
    <w:rPr>
      <w:rFonts w:cs="Times New Roman"/>
    </w:rPr>
  </w:style>
  <w:style w:type="paragraph" w:customStyle="1" w:styleId="3976E83FC2174C8E81FFBB2D3725BB021">
    <w:name w:val="3976E83FC2174C8E81FFBB2D3725BB021"/>
    <w:rsid w:val="00FF7E3B"/>
    <w:rPr>
      <w:rFonts w:cs="Times New Roman"/>
    </w:rPr>
  </w:style>
  <w:style w:type="paragraph" w:customStyle="1" w:styleId="0C88EDD1EB8B48A8B71A3DBAFF9ED49C1">
    <w:name w:val="0C88EDD1EB8B48A8B71A3DBAFF9ED49C1"/>
    <w:rsid w:val="00FF7E3B"/>
    <w:rPr>
      <w:rFonts w:cs="Times New Roman"/>
    </w:rPr>
  </w:style>
  <w:style w:type="paragraph" w:customStyle="1" w:styleId="C04B647A7E6B448BAF217428A6F9D8301">
    <w:name w:val="C04B647A7E6B448BAF217428A6F9D8301"/>
    <w:rsid w:val="00FF7E3B"/>
    <w:rPr>
      <w:rFonts w:cs="Times New Roman"/>
    </w:rPr>
  </w:style>
  <w:style w:type="paragraph" w:customStyle="1" w:styleId="0C4B3C4A2E234F61B1AEA603095030971">
    <w:name w:val="0C4B3C4A2E234F61B1AEA603095030971"/>
    <w:rsid w:val="00FF7E3B"/>
    <w:rPr>
      <w:rFonts w:cs="Times New Roman"/>
    </w:rPr>
  </w:style>
  <w:style w:type="paragraph" w:customStyle="1" w:styleId="B9E90A87A1C24CF58C8B0A402C386CA5">
    <w:name w:val="B9E90A87A1C24CF58C8B0A402C386CA5"/>
    <w:rsid w:val="00FF7E3B"/>
    <w:rPr>
      <w:rFonts w:cs="Times New Roman"/>
    </w:rPr>
  </w:style>
  <w:style w:type="paragraph" w:customStyle="1" w:styleId="A36BB175FD0147529A7A1FF2EF9F6DEE1">
    <w:name w:val="A36BB175FD0147529A7A1FF2EF9F6DEE1"/>
    <w:rsid w:val="00FF7E3B"/>
    <w:rPr>
      <w:rFonts w:cs="Times New Roman"/>
    </w:rPr>
  </w:style>
  <w:style w:type="paragraph" w:customStyle="1" w:styleId="DA89FE0624354265B3FBDDDBF4EA76421">
    <w:name w:val="DA89FE0624354265B3FBDDDBF4EA76421"/>
    <w:rsid w:val="00FF7E3B"/>
    <w:rPr>
      <w:rFonts w:cs="Times New Roman"/>
    </w:rPr>
  </w:style>
  <w:style w:type="paragraph" w:customStyle="1" w:styleId="36008556E3E942A394C54346C74730691">
    <w:name w:val="36008556E3E942A394C54346C74730691"/>
    <w:rsid w:val="00FF7E3B"/>
    <w:rPr>
      <w:rFonts w:cs="Times New Roman"/>
    </w:rPr>
  </w:style>
  <w:style w:type="paragraph" w:customStyle="1" w:styleId="A00286D6FD6744299CC03E4A6B72BC631">
    <w:name w:val="A00286D6FD6744299CC03E4A6B72BC631"/>
    <w:rsid w:val="00FF7E3B"/>
    <w:rPr>
      <w:rFonts w:cs="Times New Roman"/>
    </w:rPr>
  </w:style>
  <w:style w:type="paragraph" w:customStyle="1" w:styleId="FD2D11FDD29848308E0CF21CA9BEC71F4">
    <w:name w:val="FD2D11FDD29848308E0CF21CA9BEC71F4"/>
    <w:rsid w:val="00FF7E3B"/>
    <w:rPr>
      <w:rFonts w:cs="Times New Roman"/>
    </w:rPr>
  </w:style>
  <w:style w:type="paragraph" w:customStyle="1" w:styleId="FA67D74B17604AC9BF28022497C1DF364">
    <w:name w:val="FA67D74B17604AC9BF28022497C1DF364"/>
    <w:rsid w:val="00FF7E3B"/>
    <w:rPr>
      <w:rFonts w:cs="Times New Roman"/>
    </w:rPr>
  </w:style>
  <w:style w:type="paragraph" w:customStyle="1" w:styleId="F0AD687691DA41098A02E8249ED9A84A4">
    <w:name w:val="F0AD687691DA41098A02E8249ED9A84A4"/>
    <w:rsid w:val="00FF7E3B"/>
    <w:rPr>
      <w:rFonts w:cs="Times New Roman"/>
    </w:rPr>
  </w:style>
  <w:style w:type="paragraph" w:customStyle="1" w:styleId="059810877C1242E59C544F52D367F91C4">
    <w:name w:val="059810877C1242E59C544F52D367F91C4"/>
    <w:rsid w:val="00FF7E3B"/>
    <w:rPr>
      <w:rFonts w:cs="Times New Roman"/>
    </w:rPr>
  </w:style>
  <w:style w:type="paragraph" w:customStyle="1" w:styleId="88D55663245B44AA9ADD39FBF70962E34">
    <w:name w:val="88D55663245B44AA9ADD39FBF70962E34"/>
    <w:rsid w:val="00FF7E3B"/>
    <w:rPr>
      <w:rFonts w:cs="Times New Roman"/>
    </w:rPr>
  </w:style>
  <w:style w:type="paragraph" w:customStyle="1" w:styleId="67A07C279D694347BCA3E182AF2228EF4">
    <w:name w:val="67A07C279D694347BCA3E182AF2228EF4"/>
    <w:rsid w:val="00FF7E3B"/>
    <w:rPr>
      <w:rFonts w:cs="Times New Roman"/>
    </w:rPr>
  </w:style>
  <w:style w:type="paragraph" w:customStyle="1" w:styleId="1199C990934145C89467163A54559AE64">
    <w:name w:val="1199C990934145C89467163A54559AE64"/>
    <w:rsid w:val="00FF7E3B"/>
    <w:rPr>
      <w:rFonts w:cs="Times New Roman"/>
    </w:rPr>
  </w:style>
  <w:style w:type="paragraph" w:customStyle="1" w:styleId="602C6B26D85C405E81287F7BD1D0EE804">
    <w:name w:val="602C6B26D85C405E81287F7BD1D0EE804"/>
    <w:rsid w:val="00FF7E3B"/>
    <w:rPr>
      <w:rFonts w:cs="Times New Roman"/>
    </w:rPr>
  </w:style>
  <w:style w:type="paragraph" w:customStyle="1" w:styleId="46F79F03DB14428EAC86A24004EDF8003">
    <w:name w:val="46F79F03DB14428EAC86A24004EDF8003"/>
    <w:rsid w:val="00FF7E3B"/>
    <w:rPr>
      <w:rFonts w:cs="Times New Roman"/>
    </w:rPr>
  </w:style>
  <w:style w:type="paragraph" w:customStyle="1" w:styleId="84B4BF3FDD8149EA9615C6F5BF4537EA2">
    <w:name w:val="84B4BF3FDD8149EA9615C6F5BF4537EA2"/>
    <w:rsid w:val="00FF7E3B"/>
    <w:rPr>
      <w:rFonts w:cs="Times New Roman"/>
    </w:rPr>
  </w:style>
  <w:style w:type="paragraph" w:customStyle="1" w:styleId="5BD20DDE8E014EA4BE89A611A7EA54092">
    <w:name w:val="5BD20DDE8E014EA4BE89A611A7EA54092"/>
    <w:rsid w:val="00FF7E3B"/>
    <w:rPr>
      <w:rFonts w:cs="Times New Roman"/>
    </w:rPr>
  </w:style>
  <w:style w:type="paragraph" w:customStyle="1" w:styleId="EA992D95B8CB4FEC8C59A24D7366D76F2">
    <w:name w:val="EA992D95B8CB4FEC8C59A24D7366D76F2"/>
    <w:rsid w:val="00FF7E3B"/>
    <w:rPr>
      <w:rFonts w:cs="Times New Roman"/>
    </w:rPr>
  </w:style>
  <w:style w:type="paragraph" w:customStyle="1" w:styleId="14A0E24390644ECEBB48960D585756772">
    <w:name w:val="14A0E24390644ECEBB48960D585756772"/>
    <w:rsid w:val="00FF7E3B"/>
    <w:rPr>
      <w:rFonts w:cs="Times New Roman"/>
    </w:rPr>
  </w:style>
  <w:style w:type="paragraph" w:customStyle="1" w:styleId="9BE9D55E66CA414284048CCA653067222">
    <w:name w:val="9BE9D55E66CA414284048CCA653067222"/>
    <w:rsid w:val="00FF7E3B"/>
    <w:rPr>
      <w:rFonts w:cs="Times New Roman"/>
    </w:rPr>
  </w:style>
  <w:style w:type="paragraph" w:customStyle="1" w:styleId="36A764BF3FE0413C92F96C4479E6B21D2">
    <w:name w:val="36A764BF3FE0413C92F96C4479E6B21D2"/>
    <w:rsid w:val="00FF7E3B"/>
    <w:rPr>
      <w:rFonts w:cs="Times New Roman"/>
    </w:rPr>
  </w:style>
  <w:style w:type="paragraph" w:customStyle="1" w:styleId="3A498D5605124C4D8ED6F83488495F3C2">
    <w:name w:val="3A498D5605124C4D8ED6F83488495F3C2"/>
    <w:rsid w:val="00FF7E3B"/>
    <w:rPr>
      <w:rFonts w:cs="Times New Roman"/>
    </w:rPr>
  </w:style>
  <w:style w:type="paragraph" w:customStyle="1" w:styleId="0570998DB360424982ADA8764D7685C52">
    <w:name w:val="0570998DB360424982ADA8764D7685C52"/>
    <w:rsid w:val="00FF7E3B"/>
    <w:rPr>
      <w:rFonts w:cs="Times New Roman"/>
    </w:rPr>
  </w:style>
  <w:style w:type="paragraph" w:customStyle="1" w:styleId="6F277B4F37334ECEB8484F706BDCA89F2">
    <w:name w:val="6F277B4F37334ECEB8484F706BDCA89F2"/>
    <w:rsid w:val="00FF7E3B"/>
    <w:rPr>
      <w:rFonts w:cs="Times New Roman"/>
    </w:rPr>
  </w:style>
  <w:style w:type="paragraph" w:customStyle="1" w:styleId="B1CD53D20E42407D8B63BB1D4328C5F22">
    <w:name w:val="B1CD53D20E42407D8B63BB1D4328C5F22"/>
    <w:rsid w:val="00FF7E3B"/>
    <w:rPr>
      <w:rFonts w:cs="Times New Roman"/>
    </w:rPr>
  </w:style>
  <w:style w:type="paragraph" w:customStyle="1" w:styleId="6C9EE41031894F66990E05B66ED21F7D2">
    <w:name w:val="6C9EE41031894F66990E05B66ED21F7D2"/>
    <w:rsid w:val="00FF7E3B"/>
    <w:rPr>
      <w:rFonts w:cs="Times New Roman"/>
    </w:rPr>
  </w:style>
  <w:style w:type="paragraph" w:customStyle="1" w:styleId="D142714B6CE445109C040AAA4348ADE82">
    <w:name w:val="D142714B6CE445109C040AAA4348ADE82"/>
    <w:rsid w:val="00FF7E3B"/>
    <w:rPr>
      <w:rFonts w:cs="Times New Roman"/>
    </w:rPr>
  </w:style>
  <w:style w:type="paragraph" w:customStyle="1" w:styleId="15DE64572FBF495A9DB3BF3D20D2AE852">
    <w:name w:val="15DE64572FBF495A9DB3BF3D20D2AE852"/>
    <w:rsid w:val="00FF7E3B"/>
    <w:rPr>
      <w:rFonts w:cs="Times New Roman"/>
    </w:rPr>
  </w:style>
  <w:style w:type="paragraph" w:customStyle="1" w:styleId="965B62EDB9964340BA01E9EBE8119C002">
    <w:name w:val="965B62EDB9964340BA01E9EBE8119C002"/>
    <w:rsid w:val="00FF7E3B"/>
    <w:rPr>
      <w:rFonts w:cs="Times New Roman"/>
    </w:rPr>
  </w:style>
  <w:style w:type="paragraph" w:customStyle="1" w:styleId="3976E83FC2174C8E81FFBB2D3725BB022">
    <w:name w:val="3976E83FC2174C8E81FFBB2D3725BB022"/>
    <w:rsid w:val="00FF7E3B"/>
    <w:rPr>
      <w:rFonts w:cs="Times New Roman"/>
    </w:rPr>
  </w:style>
  <w:style w:type="paragraph" w:customStyle="1" w:styleId="0C88EDD1EB8B48A8B71A3DBAFF9ED49C2">
    <w:name w:val="0C88EDD1EB8B48A8B71A3DBAFF9ED49C2"/>
    <w:rsid w:val="00FF7E3B"/>
    <w:rPr>
      <w:rFonts w:cs="Times New Roman"/>
    </w:rPr>
  </w:style>
  <w:style w:type="paragraph" w:customStyle="1" w:styleId="C04B647A7E6B448BAF217428A6F9D8302">
    <w:name w:val="C04B647A7E6B448BAF217428A6F9D8302"/>
    <w:rsid w:val="00FF7E3B"/>
    <w:rPr>
      <w:rFonts w:cs="Times New Roman"/>
    </w:rPr>
  </w:style>
  <w:style w:type="paragraph" w:customStyle="1" w:styleId="0C4B3C4A2E234F61B1AEA603095030972">
    <w:name w:val="0C4B3C4A2E234F61B1AEA603095030972"/>
    <w:rsid w:val="00FF7E3B"/>
    <w:rPr>
      <w:rFonts w:cs="Times New Roman"/>
    </w:rPr>
  </w:style>
  <w:style w:type="paragraph" w:customStyle="1" w:styleId="B9E90A87A1C24CF58C8B0A402C386CA51">
    <w:name w:val="B9E90A87A1C24CF58C8B0A402C386CA51"/>
    <w:rsid w:val="00FF7E3B"/>
    <w:rPr>
      <w:rFonts w:cs="Times New Roman"/>
    </w:rPr>
  </w:style>
  <w:style w:type="paragraph" w:customStyle="1" w:styleId="A36BB175FD0147529A7A1FF2EF9F6DEE2">
    <w:name w:val="A36BB175FD0147529A7A1FF2EF9F6DEE2"/>
    <w:rsid w:val="00FF7E3B"/>
    <w:rPr>
      <w:rFonts w:cs="Times New Roman"/>
    </w:rPr>
  </w:style>
  <w:style w:type="paragraph" w:customStyle="1" w:styleId="DA89FE0624354265B3FBDDDBF4EA76422">
    <w:name w:val="DA89FE0624354265B3FBDDDBF4EA76422"/>
    <w:rsid w:val="00FF7E3B"/>
    <w:rPr>
      <w:rFonts w:cs="Times New Roman"/>
    </w:rPr>
  </w:style>
  <w:style w:type="paragraph" w:customStyle="1" w:styleId="36008556E3E942A394C54346C74730692">
    <w:name w:val="36008556E3E942A394C54346C74730692"/>
    <w:rsid w:val="00FF7E3B"/>
    <w:rPr>
      <w:rFonts w:cs="Times New Roman"/>
    </w:rPr>
  </w:style>
  <w:style w:type="paragraph" w:customStyle="1" w:styleId="A00286D6FD6744299CC03E4A6B72BC632">
    <w:name w:val="A00286D6FD6744299CC03E4A6B72BC632"/>
    <w:rsid w:val="00FF7E3B"/>
    <w:rPr>
      <w:rFonts w:cs="Times New Roman"/>
    </w:rPr>
  </w:style>
  <w:style w:type="paragraph" w:customStyle="1" w:styleId="FD2D11FDD29848308E0CF21CA9BEC71F5">
    <w:name w:val="FD2D11FDD29848308E0CF21CA9BEC71F5"/>
    <w:rsid w:val="00FF7E3B"/>
    <w:rPr>
      <w:rFonts w:cs="Times New Roman"/>
    </w:rPr>
  </w:style>
  <w:style w:type="paragraph" w:customStyle="1" w:styleId="FA67D74B17604AC9BF28022497C1DF365">
    <w:name w:val="FA67D74B17604AC9BF28022497C1DF365"/>
    <w:rsid w:val="00FF7E3B"/>
    <w:rPr>
      <w:rFonts w:cs="Times New Roman"/>
    </w:rPr>
  </w:style>
  <w:style w:type="paragraph" w:customStyle="1" w:styleId="F0AD687691DA41098A02E8249ED9A84A5">
    <w:name w:val="F0AD687691DA41098A02E8249ED9A84A5"/>
    <w:rsid w:val="00FF7E3B"/>
    <w:rPr>
      <w:rFonts w:cs="Times New Roman"/>
    </w:rPr>
  </w:style>
  <w:style w:type="paragraph" w:customStyle="1" w:styleId="059810877C1242E59C544F52D367F91C5">
    <w:name w:val="059810877C1242E59C544F52D367F91C5"/>
    <w:rsid w:val="00FF7E3B"/>
    <w:rPr>
      <w:rFonts w:cs="Times New Roman"/>
    </w:rPr>
  </w:style>
  <w:style w:type="paragraph" w:customStyle="1" w:styleId="88D55663245B44AA9ADD39FBF70962E35">
    <w:name w:val="88D55663245B44AA9ADD39FBF70962E35"/>
    <w:rsid w:val="00FF7E3B"/>
    <w:rPr>
      <w:rFonts w:cs="Times New Roman"/>
    </w:rPr>
  </w:style>
  <w:style w:type="paragraph" w:customStyle="1" w:styleId="67A07C279D694347BCA3E182AF2228EF5">
    <w:name w:val="67A07C279D694347BCA3E182AF2228EF5"/>
    <w:rsid w:val="00FF7E3B"/>
    <w:rPr>
      <w:rFonts w:cs="Times New Roman"/>
    </w:rPr>
  </w:style>
  <w:style w:type="paragraph" w:customStyle="1" w:styleId="1199C990934145C89467163A54559AE65">
    <w:name w:val="1199C990934145C89467163A54559AE65"/>
    <w:rsid w:val="00FF7E3B"/>
    <w:rPr>
      <w:rFonts w:cs="Times New Roman"/>
    </w:rPr>
  </w:style>
  <w:style w:type="paragraph" w:customStyle="1" w:styleId="602C6B26D85C405E81287F7BD1D0EE805">
    <w:name w:val="602C6B26D85C405E81287F7BD1D0EE805"/>
    <w:rsid w:val="00FF7E3B"/>
    <w:rPr>
      <w:rFonts w:cs="Times New Roman"/>
    </w:rPr>
  </w:style>
  <w:style w:type="paragraph" w:customStyle="1" w:styleId="46F79F03DB14428EAC86A24004EDF8004">
    <w:name w:val="46F79F03DB14428EAC86A24004EDF8004"/>
    <w:rsid w:val="00FF7E3B"/>
    <w:rPr>
      <w:rFonts w:cs="Times New Roman"/>
    </w:rPr>
  </w:style>
  <w:style w:type="paragraph" w:customStyle="1" w:styleId="84B4BF3FDD8149EA9615C6F5BF4537EA3">
    <w:name w:val="84B4BF3FDD8149EA9615C6F5BF4537EA3"/>
    <w:rsid w:val="00FF7E3B"/>
    <w:rPr>
      <w:rFonts w:cs="Times New Roman"/>
    </w:rPr>
  </w:style>
  <w:style w:type="paragraph" w:customStyle="1" w:styleId="5BD20DDE8E014EA4BE89A611A7EA54093">
    <w:name w:val="5BD20DDE8E014EA4BE89A611A7EA54093"/>
    <w:rsid w:val="00FF7E3B"/>
    <w:rPr>
      <w:rFonts w:cs="Times New Roman"/>
    </w:rPr>
  </w:style>
  <w:style w:type="paragraph" w:customStyle="1" w:styleId="EA992D95B8CB4FEC8C59A24D7366D76F3">
    <w:name w:val="EA992D95B8CB4FEC8C59A24D7366D76F3"/>
    <w:rsid w:val="00FF7E3B"/>
    <w:rPr>
      <w:rFonts w:cs="Times New Roman"/>
    </w:rPr>
  </w:style>
  <w:style w:type="paragraph" w:customStyle="1" w:styleId="14A0E24390644ECEBB48960D585756773">
    <w:name w:val="14A0E24390644ECEBB48960D585756773"/>
    <w:rsid w:val="00FF7E3B"/>
    <w:rPr>
      <w:rFonts w:cs="Times New Roman"/>
    </w:rPr>
  </w:style>
  <w:style w:type="paragraph" w:customStyle="1" w:styleId="9BE9D55E66CA414284048CCA653067223">
    <w:name w:val="9BE9D55E66CA414284048CCA653067223"/>
    <w:rsid w:val="00FF7E3B"/>
    <w:rPr>
      <w:rFonts w:cs="Times New Roman"/>
    </w:rPr>
  </w:style>
  <w:style w:type="paragraph" w:customStyle="1" w:styleId="36A764BF3FE0413C92F96C4479E6B21D3">
    <w:name w:val="36A764BF3FE0413C92F96C4479E6B21D3"/>
    <w:rsid w:val="00FF7E3B"/>
    <w:rPr>
      <w:rFonts w:cs="Times New Roman"/>
    </w:rPr>
  </w:style>
  <w:style w:type="paragraph" w:customStyle="1" w:styleId="3A498D5605124C4D8ED6F83488495F3C3">
    <w:name w:val="3A498D5605124C4D8ED6F83488495F3C3"/>
    <w:rsid w:val="00FF7E3B"/>
    <w:rPr>
      <w:rFonts w:cs="Times New Roman"/>
    </w:rPr>
  </w:style>
  <w:style w:type="paragraph" w:customStyle="1" w:styleId="0570998DB360424982ADA8764D7685C53">
    <w:name w:val="0570998DB360424982ADA8764D7685C53"/>
    <w:rsid w:val="00FF7E3B"/>
    <w:rPr>
      <w:rFonts w:cs="Times New Roman"/>
    </w:rPr>
  </w:style>
  <w:style w:type="paragraph" w:customStyle="1" w:styleId="6F277B4F37334ECEB8484F706BDCA89F3">
    <w:name w:val="6F277B4F37334ECEB8484F706BDCA89F3"/>
    <w:rsid w:val="00FF7E3B"/>
    <w:rPr>
      <w:rFonts w:cs="Times New Roman"/>
    </w:rPr>
  </w:style>
  <w:style w:type="paragraph" w:customStyle="1" w:styleId="B1CD53D20E42407D8B63BB1D4328C5F23">
    <w:name w:val="B1CD53D20E42407D8B63BB1D4328C5F23"/>
    <w:rsid w:val="00FF7E3B"/>
    <w:rPr>
      <w:rFonts w:cs="Times New Roman"/>
    </w:rPr>
  </w:style>
  <w:style w:type="paragraph" w:customStyle="1" w:styleId="6C9EE41031894F66990E05B66ED21F7D3">
    <w:name w:val="6C9EE41031894F66990E05B66ED21F7D3"/>
    <w:rsid w:val="00FF7E3B"/>
    <w:rPr>
      <w:rFonts w:cs="Times New Roman"/>
    </w:rPr>
  </w:style>
  <w:style w:type="paragraph" w:customStyle="1" w:styleId="D142714B6CE445109C040AAA4348ADE83">
    <w:name w:val="D142714B6CE445109C040AAA4348ADE83"/>
    <w:rsid w:val="00FF7E3B"/>
    <w:rPr>
      <w:rFonts w:cs="Times New Roman"/>
    </w:rPr>
  </w:style>
  <w:style w:type="paragraph" w:customStyle="1" w:styleId="15DE64572FBF495A9DB3BF3D20D2AE853">
    <w:name w:val="15DE64572FBF495A9DB3BF3D20D2AE853"/>
    <w:rsid w:val="00FF7E3B"/>
    <w:rPr>
      <w:rFonts w:cs="Times New Roman"/>
    </w:rPr>
  </w:style>
  <w:style w:type="paragraph" w:customStyle="1" w:styleId="965B62EDB9964340BA01E9EBE8119C003">
    <w:name w:val="965B62EDB9964340BA01E9EBE8119C003"/>
    <w:rsid w:val="00FF7E3B"/>
    <w:rPr>
      <w:rFonts w:cs="Times New Roman"/>
    </w:rPr>
  </w:style>
  <w:style w:type="paragraph" w:customStyle="1" w:styleId="3976E83FC2174C8E81FFBB2D3725BB023">
    <w:name w:val="3976E83FC2174C8E81FFBB2D3725BB023"/>
    <w:rsid w:val="00FF7E3B"/>
    <w:rPr>
      <w:rFonts w:cs="Times New Roman"/>
    </w:rPr>
  </w:style>
  <w:style w:type="paragraph" w:customStyle="1" w:styleId="0C88EDD1EB8B48A8B71A3DBAFF9ED49C3">
    <w:name w:val="0C88EDD1EB8B48A8B71A3DBAFF9ED49C3"/>
    <w:rsid w:val="00FF7E3B"/>
    <w:rPr>
      <w:rFonts w:cs="Times New Roman"/>
    </w:rPr>
  </w:style>
  <w:style w:type="paragraph" w:customStyle="1" w:styleId="C04B647A7E6B448BAF217428A6F9D8303">
    <w:name w:val="C04B647A7E6B448BAF217428A6F9D8303"/>
    <w:rsid w:val="00FF7E3B"/>
    <w:rPr>
      <w:rFonts w:cs="Times New Roman"/>
    </w:rPr>
  </w:style>
  <w:style w:type="paragraph" w:customStyle="1" w:styleId="0C4B3C4A2E234F61B1AEA603095030973">
    <w:name w:val="0C4B3C4A2E234F61B1AEA603095030973"/>
    <w:rsid w:val="00FF7E3B"/>
    <w:rPr>
      <w:rFonts w:cs="Times New Roman"/>
    </w:rPr>
  </w:style>
  <w:style w:type="paragraph" w:customStyle="1" w:styleId="B9E90A87A1C24CF58C8B0A402C386CA52">
    <w:name w:val="B9E90A87A1C24CF58C8B0A402C386CA52"/>
    <w:rsid w:val="00FF7E3B"/>
    <w:rPr>
      <w:rFonts w:cs="Times New Roman"/>
    </w:rPr>
  </w:style>
  <w:style w:type="paragraph" w:customStyle="1" w:styleId="A36BB175FD0147529A7A1FF2EF9F6DEE3">
    <w:name w:val="A36BB175FD0147529A7A1FF2EF9F6DEE3"/>
    <w:rsid w:val="00FF7E3B"/>
    <w:rPr>
      <w:rFonts w:cs="Times New Roman"/>
    </w:rPr>
  </w:style>
  <w:style w:type="paragraph" w:customStyle="1" w:styleId="DA89FE0624354265B3FBDDDBF4EA76423">
    <w:name w:val="DA89FE0624354265B3FBDDDBF4EA76423"/>
    <w:rsid w:val="00FF7E3B"/>
    <w:rPr>
      <w:rFonts w:cs="Times New Roman"/>
    </w:rPr>
  </w:style>
  <w:style w:type="paragraph" w:customStyle="1" w:styleId="36008556E3E942A394C54346C74730693">
    <w:name w:val="36008556E3E942A394C54346C74730693"/>
    <w:rsid w:val="00FF7E3B"/>
    <w:rPr>
      <w:rFonts w:cs="Times New Roman"/>
    </w:rPr>
  </w:style>
  <w:style w:type="paragraph" w:customStyle="1" w:styleId="A00286D6FD6744299CC03E4A6B72BC633">
    <w:name w:val="A00286D6FD6744299CC03E4A6B72BC633"/>
    <w:rsid w:val="00FF7E3B"/>
    <w:rPr>
      <w:rFonts w:cs="Times New Roman"/>
    </w:rPr>
  </w:style>
  <w:style w:type="paragraph" w:customStyle="1" w:styleId="CD8293F6075A45219C1035E86443DD62">
    <w:name w:val="CD8293F6075A45219C1035E86443DD62"/>
    <w:rsid w:val="00FF7E3B"/>
  </w:style>
  <w:style w:type="paragraph" w:customStyle="1" w:styleId="8F7EF381F48C4A8E93DF8075FF4A0DCE">
    <w:name w:val="8F7EF381F48C4A8E93DF8075FF4A0DCE"/>
    <w:rsid w:val="00FF7E3B"/>
  </w:style>
  <w:style w:type="paragraph" w:customStyle="1" w:styleId="C5F4F6E2C055440A9ACB569E04B499BE">
    <w:name w:val="C5F4F6E2C055440A9ACB569E04B499BE"/>
    <w:rsid w:val="00FF7E3B"/>
  </w:style>
  <w:style w:type="paragraph" w:customStyle="1" w:styleId="A86CD1AB2ADD4DC2996804BE9EF149C1">
    <w:name w:val="A86CD1AB2ADD4DC2996804BE9EF149C1"/>
    <w:rsid w:val="00FF7E3B"/>
  </w:style>
  <w:style w:type="paragraph" w:customStyle="1" w:styleId="05DF469731E84457A0AC0AB752F7DE29">
    <w:name w:val="05DF469731E84457A0AC0AB752F7DE29"/>
    <w:rsid w:val="00FF7E3B"/>
  </w:style>
  <w:style w:type="paragraph" w:customStyle="1" w:styleId="8AE13F8BD7BE4F83B8CD278BA09C441A">
    <w:name w:val="8AE13F8BD7BE4F83B8CD278BA09C441A"/>
    <w:rsid w:val="00FF7E3B"/>
  </w:style>
  <w:style w:type="paragraph" w:customStyle="1" w:styleId="019C7B8723FC462292BA3C6409EB0FD9">
    <w:name w:val="019C7B8723FC462292BA3C6409EB0FD9"/>
    <w:rsid w:val="00FF7E3B"/>
  </w:style>
  <w:style w:type="paragraph" w:customStyle="1" w:styleId="5054BDFB1EBE41A5BA40B90E11FE499F">
    <w:name w:val="5054BDFB1EBE41A5BA40B90E11FE499F"/>
    <w:rsid w:val="00FF7E3B"/>
  </w:style>
  <w:style w:type="paragraph" w:customStyle="1" w:styleId="5C8404C9AF354C818B39AA50CDB0E462">
    <w:name w:val="5C8404C9AF354C818B39AA50CDB0E462"/>
    <w:rsid w:val="00FF7E3B"/>
  </w:style>
  <w:style w:type="paragraph" w:customStyle="1" w:styleId="13C050F0708C4AB79C99FA807C3F423D">
    <w:name w:val="13C050F0708C4AB79C99FA807C3F423D"/>
    <w:rsid w:val="00FF7E3B"/>
  </w:style>
  <w:style w:type="paragraph" w:customStyle="1" w:styleId="1C164D41BAF94EA48481C6F67C3E497F">
    <w:name w:val="1C164D41BAF94EA48481C6F67C3E497F"/>
    <w:rsid w:val="00FF7E3B"/>
  </w:style>
  <w:style w:type="paragraph" w:customStyle="1" w:styleId="08372EDB65994ED0A153F0FC5ABC7B97">
    <w:name w:val="08372EDB65994ED0A153F0FC5ABC7B97"/>
    <w:rsid w:val="00FF7E3B"/>
  </w:style>
  <w:style w:type="paragraph" w:customStyle="1" w:styleId="C51DEA220DDD4CE78E38BD3F909B895B">
    <w:name w:val="C51DEA220DDD4CE78E38BD3F909B895B"/>
    <w:rsid w:val="00FF7E3B"/>
  </w:style>
  <w:style w:type="paragraph" w:customStyle="1" w:styleId="32D5D053338D4D81A26799C69687525F">
    <w:name w:val="32D5D053338D4D81A26799C69687525F"/>
    <w:rsid w:val="00FF7E3B"/>
  </w:style>
  <w:style w:type="paragraph" w:customStyle="1" w:styleId="7642A7912781464D809E35622754D572">
    <w:name w:val="7642A7912781464D809E35622754D572"/>
    <w:rsid w:val="00FF7E3B"/>
  </w:style>
  <w:style w:type="paragraph" w:customStyle="1" w:styleId="2E36C9C600664174AC0F5FBD1F0D9337">
    <w:name w:val="2E36C9C600664174AC0F5FBD1F0D9337"/>
    <w:rsid w:val="00FF7E3B"/>
  </w:style>
  <w:style w:type="paragraph" w:customStyle="1" w:styleId="B9DD978E92FB44FDB089DA2AA9E82206">
    <w:name w:val="B9DD978E92FB44FDB089DA2AA9E82206"/>
    <w:rsid w:val="00FF7E3B"/>
  </w:style>
  <w:style w:type="paragraph" w:customStyle="1" w:styleId="3B9984DECC584CA6828CB2FDB20EF164">
    <w:name w:val="3B9984DECC584CA6828CB2FDB20EF164"/>
    <w:rsid w:val="00FF7E3B"/>
  </w:style>
  <w:style w:type="paragraph" w:customStyle="1" w:styleId="1295B962005140E3ADE6E9939C6849F3">
    <w:name w:val="1295B962005140E3ADE6E9939C6849F3"/>
    <w:rsid w:val="00FF7E3B"/>
  </w:style>
  <w:style w:type="paragraph" w:customStyle="1" w:styleId="B3C321D4A7CD4A5497180CFDE5CFCFC8">
    <w:name w:val="B3C321D4A7CD4A5497180CFDE5CFCFC8"/>
    <w:rsid w:val="00FF7E3B"/>
  </w:style>
  <w:style w:type="paragraph" w:customStyle="1" w:styleId="0D0F0BA68764434CA23562BF8C5B409C">
    <w:name w:val="0D0F0BA68764434CA23562BF8C5B409C"/>
    <w:rsid w:val="00FF7E3B"/>
  </w:style>
  <w:style w:type="paragraph" w:customStyle="1" w:styleId="948BF5FFEB6247079D0977C5974C6E90">
    <w:name w:val="948BF5FFEB6247079D0977C5974C6E90"/>
    <w:rsid w:val="00FF7E3B"/>
  </w:style>
  <w:style w:type="paragraph" w:customStyle="1" w:styleId="9B3998D9BAAF49E1BE1F39C35E36D7A5">
    <w:name w:val="9B3998D9BAAF49E1BE1F39C35E36D7A5"/>
    <w:rsid w:val="00FF7E3B"/>
  </w:style>
  <w:style w:type="paragraph" w:customStyle="1" w:styleId="1C4B1BAA810645B3A0BF17692B29585A">
    <w:name w:val="1C4B1BAA810645B3A0BF17692B29585A"/>
    <w:rsid w:val="00FF7E3B"/>
  </w:style>
  <w:style w:type="paragraph" w:customStyle="1" w:styleId="2866AAD6D1A94A8EA75EAD07911965BA">
    <w:name w:val="2866AAD6D1A94A8EA75EAD07911965BA"/>
    <w:rsid w:val="00FF7E3B"/>
  </w:style>
  <w:style w:type="paragraph" w:customStyle="1" w:styleId="2B348A8DAE7A42EEBB6AD1DFB6DF3EE6">
    <w:name w:val="2B348A8DAE7A42EEBB6AD1DFB6DF3EE6"/>
    <w:rsid w:val="00FF7E3B"/>
  </w:style>
  <w:style w:type="paragraph" w:customStyle="1" w:styleId="FB976A8F869D4684A2D748514E7B58DC">
    <w:name w:val="FB976A8F869D4684A2D748514E7B58DC"/>
    <w:rsid w:val="00FF7E3B"/>
  </w:style>
  <w:style w:type="paragraph" w:customStyle="1" w:styleId="57B9B22C1C9740FCA15229B370585BCB">
    <w:name w:val="57B9B22C1C9740FCA15229B370585BCB"/>
    <w:rsid w:val="00FF7E3B"/>
  </w:style>
  <w:style w:type="paragraph" w:customStyle="1" w:styleId="A72AD5EF58074F6180FC012C82F96FE1">
    <w:name w:val="A72AD5EF58074F6180FC012C82F96FE1"/>
    <w:rsid w:val="00FF7E3B"/>
  </w:style>
  <w:style w:type="paragraph" w:customStyle="1" w:styleId="FEDBC0A7C256477EAF89CB8036D70F09">
    <w:name w:val="FEDBC0A7C256477EAF89CB8036D70F09"/>
    <w:rsid w:val="00FF7E3B"/>
  </w:style>
  <w:style w:type="paragraph" w:customStyle="1" w:styleId="A0250DE47FCB4564986F38F1B4370441">
    <w:name w:val="A0250DE47FCB4564986F38F1B4370441"/>
    <w:rsid w:val="00FF7E3B"/>
  </w:style>
  <w:style w:type="paragraph" w:customStyle="1" w:styleId="FD2D11FDD29848308E0CF21CA9BEC71F6">
    <w:name w:val="FD2D11FDD29848308E0CF21CA9BEC71F6"/>
    <w:rsid w:val="00FF7E3B"/>
    <w:rPr>
      <w:rFonts w:cs="Times New Roman"/>
    </w:rPr>
  </w:style>
  <w:style w:type="paragraph" w:customStyle="1" w:styleId="FA67D74B17604AC9BF28022497C1DF366">
    <w:name w:val="FA67D74B17604AC9BF28022497C1DF366"/>
    <w:rsid w:val="00FF7E3B"/>
    <w:rPr>
      <w:rFonts w:cs="Times New Roman"/>
    </w:rPr>
  </w:style>
  <w:style w:type="paragraph" w:customStyle="1" w:styleId="F0AD687691DA41098A02E8249ED9A84A6">
    <w:name w:val="F0AD687691DA41098A02E8249ED9A84A6"/>
    <w:rsid w:val="00FF7E3B"/>
    <w:rPr>
      <w:rFonts w:cs="Times New Roman"/>
    </w:rPr>
  </w:style>
  <w:style w:type="paragraph" w:customStyle="1" w:styleId="059810877C1242E59C544F52D367F91C6">
    <w:name w:val="059810877C1242E59C544F52D367F91C6"/>
    <w:rsid w:val="00FF7E3B"/>
    <w:rPr>
      <w:rFonts w:cs="Times New Roman"/>
    </w:rPr>
  </w:style>
  <w:style w:type="paragraph" w:customStyle="1" w:styleId="88D55663245B44AA9ADD39FBF70962E36">
    <w:name w:val="88D55663245B44AA9ADD39FBF70962E36"/>
    <w:rsid w:val="00FF7E3B"/>
    <w:rPr>
      <w:rFonts w:cs="Times New Roman"/>
    </w:rPr>
  </w:style>
  <w:style w:type="paragraph" w:customStyle="1" w:styleId="67A07C279D694347BCA3E182AF2228EF6">
    <w:name w:val="67A07C279D694347BCA3E182AF2228EF6"/>
    <w:rsid w:val="00FF7E3B"/>
    <w:rPr>
      <w:rFonts w:cs="Times New Roman"/>
    </w:rPr>
  </w:style>
  <w:style w:type="paragraph" w:customStyle="1" w:styleId="1199C990934145C89467163A54559AE66">
    <w:name w:val="1199C990934145C89467163A54559AE66"/>
    <w:rsid w:val="00FF7E3B"/>
    <w:rPr>
      <w:rFonts w:cs="Times New Roman"/>
    </w:rPr>
  </w:style>
  <w:style w:type="paragraph" w:customStyle="1" w:styleId="602C6B26D85C405E81287F7BD1D0EE806">
    <w:name w:val="602C6B26D85C405E81287F7BD1D0EE806"/>
    <w:rsid w:val="00FF7E3B"/>
    <w:rPr>
      <w:rFonts w:cs="Times New Roman"/>
    </w:rPr>
  </w:style>
  <w:style w:type="paragraph" w:customStyle="1" w:styleId="46F79F03DB14428EAC86A24004EDF8005">
    <w:name w:val="46F79F03DB14428EAC86A24004EDF8005"/>
    <w:rsid w:val="00FF7E3B"/>
    <w:rPr>
      <w:rFonts w:cs="Times New Roman"/>
    </w:rPr>
  </w:style>
  <w:style w:type="paragraph" w:customStyle="1" w:styleId="84B4BF3FDD8149EA9615C6F5BF4537EA4">
    <w:name w:val="84B4BF3FDD8149EA9615C6F5BF4537EA4"/>
    <w:rsid w:val="00FF7E3B"/>
    <w:rPr>
      <w:rFonts w:cs="Times New Roman"/>
    </w:rPr>
  </w:style>
  <w:style w:type="paragraph" w:customStyle="1" w:styleId="5BD20DDE8E014EA4BE89A611A7EA54094">
    <w:name w:val="5BD20DDE8E014EA4BE89A611A7EA54094"/>
    <w:rsid w:val="00FF7E3B"/>
    <w:rPr>
      <w:rFonts w:cs="Times New Roman"/>
    </w:rPr>
  </w:style>
  <w:style w:type="paragraph" w:customStyle="1" w:styleId="EA992D95B8CB4FEC8C59A24D7366D76F4">
    <w:name w:val="EA992D95B8CB4FEC8C59A24D7366D76F4"/>
    <w:rsid w:val="00FF7E3B"/>
    <w:rPr>
      <w:rFonts w:cs="Times New Roman"/>
    </w:rPr>
  </w:style>
  <w:style w:type="paragraph" w:customStyle="1" w:styleId="14A0E24390644ECEBB48960D585756774">
    <w:name w:val="14A0E24390644ECEBB48960D585756774"/>
    <w:rsid w:val="00FF7E3B"/>
    <w:rPr>
      <w:rFonts w:cs="Times New Roman"/>
    </w:rPr>
  </w:style>
  <w:style w:type="paragraph" w:customStyle="1" w:styleId="9BE9D55E66CA414284048CCA653067224">
    <w:name w:val="9BE9D55E66CA414284048CCA653067224"/>
    <w:rsid w:val="00FF7E3B"/>
    <w:rPr>
      <w:rFonts w:cs="Times New Roman"/>
    </w:rPr>
  </w:style>
  <w:style w:type="paragraph" w:customStyle="1" w:styleId="36A764BF3FE0413C92F96C4479E6B21D4">
    <w:name w:val="36A764BF3FE0413C92F96C4479E6B21D4"/>
    <w:rsid w:val="00FF7E3B"/>
    <w:rPr>
      <w:rFonts w:cs="Times New Roman"/>
    </w:rPr>
  </w:style>
  <w:style w:type="paragraph" w:customStyle="1" w:styleId="3A498D5605124C4D8ED6F83488495F3C4">
    <w:name w:val="3A498D5605124C4D8ED6F83488495F3C4"/>
    <w:rsid w:val="00FF7E3B"/>
    <w:rPr>
      <w:rFonts w:cs="Times New Roman"/>
    </w:rPr>
  </w:style>
  <w:style w:type="paragraph" w:customStyle="1" w:styleId="0570998DB360424982ADA8764D7685C54">
    <w:name w:val="0570998DB360424982ADA8764D7685C54"/>
    <w:rsid w:val="00FF7E3B"/>
    <w:rPr>
      <w:rFonts w:cs="Times New Roman"/>
    </w:rPr>
  </w:style>
  <w:style w:type="paragraph" w:customStyle="1" w:styleId="6F277B4F37334ECEB8484F706BDCA89F4">
    <w:name w:val="6F277B4F37334ECEB8484F706BDCA89F4"/>
    <w:rsid w:val="00FF7E3B"/>
    <w:rPr>
      <w:rFonts w:cs="Times New Roman"/>
    </w:rPr>
  </w:style>
  <w:style w:type="paragraph" w:customStyle="1" w:styleId="B1CD53D20E42407D8B63BB1D4328C5F24">
    <w:name w:val="B1CD53D20E42407D8B63BB1D4328C5F24"/>
    <w:rsid w:val="00FF7E3B"/>
    <w:rPr>
      <w:rFonts w:cs="Times New Roman"/>
    </w:rPr>
  </w:style>
  <w:style w:type="paragraph" w:customStyle="1" w:styleId="6C9EE41031894F66990E05B66ED21F7D4">
    <w:name w:val="6C9EE41031894F66990E05B66ED21F7D4"/>
    <w:rsid w:val="00FF7E3B"/>
    <w:rPr>
      <w:rFonts w:cs="Times New Roman"/>
    </w:rPr>
  </w:style>
  <w:style w:type="paragraph" w:customStyle="1" w:styleId="D142714B6CE445109C040AAA4348ADE84">
    <w:name w:val="D142714B6CE445109C040AAA4348ADE84"/>
    <w:rsid w:val="00FF7E3B"/>
    <w:rPr>
      <w:rFonts w:cs="Times New Roman"/>
    </w:rPr>
  </w:style>
  <w:style w:type="paragraph" w:customStyle="1" w:styleId="15DE64572FBF495A9DB3BF3D20D2AE854">
    <w:name w:val="15DE64572FBF495A9DB3BF3D20D2AE854"/>
    <w:rsid w:val="00FF7E3B"/>
    <w:rPr>
      <w:rFonts w:cs="Times New Roman"/>
    </w:rPr>
  </w:style>
  <w:style w:type="paragraph" w:customStyle="1" w:styleId="965B62EDB9964340BA01E9EBE8119C004">
    <w:name w:val="965B62EDB9964340BA01E9EBE8119C004"/>
    <w:rsid w:val="00FF7E3B"/>
    <w:rPr>
      <w:rFonts w:cs="Times New Roman"/>
    </w:rPr>
  </w:style>
  <w:style w:type="paragraph" w:customStyle="1" w:styleId="3976E83FC2174C8E81FFBB2D3725BB024">
    <w:name w:val="3976E83FC2174C8E81FFBB2D3725BB024"/>
    <w:rsid w:val="00FF7E3B"/>
    <w:rPr>
      <w:rFonts w:cs="Times New Roman"/>
    </w:rPr>
  </w:style>
  <w:style w:type="paragraph" w:customStyle="1" w:styleId="0C88EDD1EB8B48A8B71A3DBAFF9ED49C4">
    <w:name w:val="0C88EDD1EB8B48A8B71A3DBAFF9ED49C4"/>
    <w:rsid w:val="00FF7E3B"/>
    <w:rPr>
      <w:rFonts w:cs="Times New Roman"/>
    </w:rPr>
  </w:style>
  <w:style w:type="paragraph" w:customStyle="1" w:styleId="C04B647A7E6B448BAF217428A6F9D8304">
    <w:name w:val="C04B647A7E6B448BAF217428A6F9D8304"/>
    <w:rsid w:val="00FF7E3B"/>
    <w:rPr>
      <w:rFonts w:cs="Times New Roman"/>
    </w:rPr>
  </w:style>
  <w:style w:type="paragraph" w:customStyle="1" w:styleId="0C4B3C4A2E234F61B1AEA603095030974">
    <w:name w:val="0C4B3C4A2E234F61B1AEA603095030974"/>
    <w:rsid w:val="00FF7E3B"/>
    <w:rPr>
      <w:rFonts w:cs="Times New Roman"/>
    </w:rPr>
  </w:style>
  <w:style w:type="paragraph" w:customStyle="1" w:styleId="B9E90A87A1C24CF58C8B0A402C386CA53">
    <w:name w:val="B9E90A87A1C24CF58C8B0A402C386CA53"/>
    <w:rsid w:val="00FF7E3B"/>
    <w:rPr>
      <w:rFonts w:cs="Times New Roman"/>
    </w:rPr>
  </w:style>
  <w:style w:type="paragraph" w:customStyle="1" w:styleId="3373004217B14F4CA6683E059FAD274B">
    <w:name w:val="3373004217B14F4CA6683E059FAD274B"/>
    <w:rsid w:val="00FF7E3B"/>
    <w:rPr>
      <w:rFonts w:cs="Times New Roman"/>
    </w:rPr>
  </w:style>
  <w:style w:type="paragraph" w:customStyle="1" w:styleId="CD8293F6075A45219C1035E86443DD621">
    <w:name w:val="CD8293F6075A45219C1035E86443DD621"/>
    <w:rsid w:val="00FF7E3B"/>
    <w:rPr>
      <w:rFonts w:cs="Times New Roman"/>
    </w:rPr>
  </w:style>
  <w:style w:type="paragraph" w:customStyle="1" w:styleId="5054BDFB1EBE41A5BA40B90E11FE499F1">
    <w:name w:val="5054BDFB1EBE41A5BA40B90E11FE499F1"/>
    <w:rsid w:val="00FF7E3B"/>
    <w:rPr>
      <w:rFonts w:cs="Times New Roman"/>
    </w:rPr>
  </w:style>
  <w:style w:type="paragraph" w:customStyle="1" w:styleId="2E36C9C600664174AC0F5FBD1F0D93371">
    <w:name w:val="2E36C9C600664174AC0F5FBD1F0D93371"/>
    <w:rsid w:val="00FF7E3B"/>
    <w:rPr>
      <w:rFonts w:cs="Times New Roman"/>
    </w:rPr>
  </w:style>
  <w:style w:type="paragraph" w:customStyle="1" w:styleId="1C4B1BAA810645B3A0BF17692B29585A1">
    <w:name w:val="1C4B1BAA810645B3A0BF17692B29585A1"/>
    <w:rsid w:val="00FF7E3B"/>
    <w:rPr>
      <w:rFonts w:cs="Times New Roman"/>
    </w:rPr>
  </w:style>
  <w:style w:type="paragraph" w:customStyle="1" w:styleId="8F7EF381F48C4A8E93DF8075FF4A0DCE1">
    <w:name w:val="8F7EF381F48C4A8E93DF8075FF4A0DCE1"/>
    <w:rsid w:val="00FF7E3B"/>
    <w:rPr>
      <w:rFonts w:cs="Times New Roman"/>
    </w:rPr>
  </w:style>
  <w:style w:type="paragraph" w:customStyle="1" w:styleId="5C8404C9AF354C818B39AA50CDB0E4621">
    <w:name w:val="5C8404C9AF354C818B39AA50CDB0E4621"/>
    <w:rsid w:val="00FF7E3B"/>
    <w:rPr>
      <w:rFonts w:cs="Times New Roman"/>
    </w:rPr>
  </w:style>
  <w:style w:type="paragraph" w:customStyle="1" w:styleId="B9DD978E92FB44FDB089DA2AA9E822061">
    <w:name w:val="B9DD978E92FB44FDB089DA2AA9E822061"/>
    <w:rsid w:val="00FF7E3B"/>
    <w:rPr>
      <w:rFonts w:cs="Times New Roman"/>
    </w:rPr>
  </w:style>
  <w:style w:type="paragraph" w:customStyle="1" w:styleId="2866AAD6D1A94A8EA75EAD07911965BA1">
    <w:name w:val="2866AAD6D1A94A8EA75EAD07911965BA1"/>
    <w:rsid w:val="00FF7E3B"/>
    <w:rPr>
      <w:rFonts w:cs="Times New Roman"/>
    </w:rPr>
  </w:style>
  <w:style w:type="paragraph" w:customStyle="1" w:styleId="C5F4F6E2C055440A9ACB569E04B499BE1">
    <w:name w:val="C5F4F6E2C055440A9ACB569E04B499BE1"/>
    <w:rsid w:val="00FF7E3B"/>
    <w:rPr>
      <w:rFonts w:cs="Times New Roman"/>
    </w:rPr>
  </w:style>
  <w:style w:type="paragraph" w:customStyle="1" w:styleId="13C050F0708C4AB79C99FA807C3F423D1">
    <w:name w:val="13C050F0708C4AB79C99FA807C3F423D1"/>
    <w:rsid w:val="00FF7E3B"/>
    <w:rPr>
      <w:rFonts w:cs="Times New Roman"/>
    </w:rPr>
  </w:style>
  <w:style w:type="paragraph" w:customStyle="1" w:styleId="3B9984DECC584CA6828CB2FDB20EF1641">
    <w:name w:val="3B9984DECC584CA6828CB2FDB20EF1641"/>
    <w:rsid w:val="00FF7E3B"/>
    <w:rPr>
      <w:rFonts w:cs="Times New Roman"/>
    </w:rPr>
  </w:style>
  <w:style w:type="paragraph" w:customStyle="1" w:styleId="2B348A8DAE7A42EEBB6AD1DFB6DF3EE61">
    <w:name w:val="2B348A8DAE7A42EEBB6AD1DFB6DF3EE61"/>
    <w:rsid w:val="00FF7E3B"/>
    <w:rPr>
      <w:rFonts w:cs="Times New Roman"/>
    </w:rPr>
  </w:style>
  <w:style w:type="paragraph" w:customStyle="1" w:styleId="A86CD1AB2ADD4DC2996804BE9EF149C11">
    <w:name w:val="A86CD1AB2ADD4DC2996804BE9EF149C11"/>
    <w:rsid w:val="00FF7E3B"/>
    <w:rPr>
      <w:rFonts w:cs="Times New Roman"/>
    </w:rPr>
  </w:style>
  <w:style w:type="paragraph" w:customStyle="1" w:styleId="08372EDB65994ED0A153F0FC5ABC7B971">
    <w:name w:val="08372EDB65994ED0A153F0FC5ABC7B971"/>
    <w:rsid w:val="00FF7E3B"/>
    <w:rPr>
      <w:rFonts w:cs="Times New Roman"/>
    </w:rPr>
  </w:style>
  <w:style w:type="paragraph" w:customStyle="1" w:styleId="B3C321D4A7CD4A5497180CFDE5CFCFC81">
    <w:name w:val="B3C321D4A7CD4A5497180CFDE5CFCFC81"/>
    <w:rsid w:val="00FF7E3B"/>
    <w:rPr>
      <w:rFonts w:cs="Times New Roman"/>
    </w:rPr>
  </w:style>
  <w:style w:type="paragraph" w:customStyle="1" w:styleId="57B9B22C1C9740FCA15229B370585BCB1">
    <w:name w:val="57B9B22C1C9740FCA15229B370585BCB1"/>
    <w:rsid w:val="00FF7E3B"/>
    <w:rPr>
      <w:rFonts w:cs="Times New Roman"/>
    </w:rPr>
  </w:style>
  <w:style w:type="paragraph" w:customStyle="1" w:styleId="05DF469731E84457A0AC0AB752F7DE291">
    <w:name w:val="05DF469731E84457A0AC0AB752F7DE291"/>
    <w:rsid w:val="00FF7E3B"/>
    <w:rPr>
      <w:rFonts w:cs="Times New Roman"/>
    </w:rPr>
  </w:style>
  <w:style w:type="paragraph" w:customStyle="1" w:styleId="C51DEA220DDD4CE78E38BD3F909B895B1">
    <w:name w:val="C51DEA220DDD4CE78E38BD3F909B895B1"/>
    <w:rsid w:val="00FF7E3B"/>
    <w:rPr>
      <w:rFonts w:cs="Times New Roman"/>
    </w:rPr>
  </w:style>
  <w:style w:type="paragraph" w:customStyle="1" w:styleId="0D0F0BA68764434CA23562BF8C5B409C1">
    <w:name w:val="0D0F0BA68764434CA23562BF8C5B409C1"/>
    <w:rsid w:val="00FF7E3B"/>
    <w:rPr>
      <w:rFonts w:cs="Times New Roman"/>
    </w:rPr>
  </w:style>
  <w:style w:type="paragraph" w:customStyle="1" w:styleId="A72AD5EF58074F6180FC012C82F96FE11">
    <w:name w:val="A72AD5EF58074F6180FC012C82F96FE11"/>
    <w:rsid w:val="00FF7E3B"/>
    <w:rPr>
      <w:rFonts w:cs="Times New Roman"/>
    </w:rPr>
  </w:style>
  <w:style w:type="paragraph" w:customStyle="1" w:styleId="8AE13F8BD7BE4F83B8CD278BA09C441A1">
    <w:name w:val="8AE13F8BD7BE4F83B8CD278BA09C441A1"/>
    <w:rsid w:val="00FF7E3B"/>
    <w:rPr>
      <w:rFonts w:cs="Times New Roman"/>
    </w:rPr>
  </w:style>
  <w:style w:type="paragraph" w:customStyle="1" w:styleId="32D5D053338D4D81A26799C69687525F1">
    <w:name w:val="32D5D053338D4D81A26799C69687525F1"/>
    <w:rsid w:val="00FF7E3B"/>
    <w:rPr>
      <w:rFonts w:cs="Times New Roman"/>
    </w:rPr>
  </w:style>
  <w:style w:type="paragraph" w:customStyle="1" w:styleId="948BF5FFEB6247079D0977C5974C6E901">
    <w:name w:val="948BF5FFEB6247079D0977C5974C6E901"/>
    <w:rsid w:val="00FF7E3B"/>
    <w:rPr>
      <w:rFonts w:cs="Times New Roman"/>
    </w:rPr>
  </w:style>
  <w:style w:type="paragraph" w:customStyle="1" w:styleId="FEDBC0A7C256477EAF89CB8036D70F091">
    <w:name w:val="FEDBC0A7C256477EAF89CB8036D70F091"/>
    <w:rsid w:val="00FF7E3B"/>
    <w:rPr>
      <w:rFonts w:cs="Times New Roman"/>
    </w:rPr>
  </w:style>
  <w:style w:type="paragraph" w:customStyle="1" w:styleId="019C7B8723FC462292BA3C6409EB0FD91">
    <w:name w:val="019C7B8723FC462292BA3C6409EB0FD91"/>
    <w:rsid w:val="00FF7E3B"/>
    <w:rPr>
      <w:rFonts w:cs="Times New Roman"/>
    </w:rPr>
  </w:style>
  <w:style w:type="paragraph" w:customStyle="1" w:styleId="7642A7912781464D809E35622754D5721">
    <w:name w:val="7642A7912781464D809E35622754D5721"/>
    <w:rsid w:val="00FF7E3B"/>
    <w:rPr>
      <w:rFonts w:cs="Times New Roman"/>
    </w:rPr>
  </w:style>
  <w:style w:type="paragraph" w:customStyle="1" w:styleId="9B3998D9BAAF49E1BE1F39C35E36D7A51">
    <w:name w:val="9B3998D9BAAF49E1BE1F39C35E36D7A51"/>
    <w:rsid w:val="00FF7E3B"/>
    <w:rPr>
      <w:rFonts w:cs="Times New Roman"/>
    </w:rPr>
  </w:style>
  <w:style w:type="paragraph" w:customStyle="1" w:styleId="A0250DE47FCB4564986F38F1B43704411">
    <w:name w:val="A0250DE47FCB4564986F38F1B43704411"/>
    <w:rsid w:val="00FF7E3B"/>
    <w:rPr>
      <w:rFonts w:cs="Times New Roman"/>
    </w:rPr>
  </w:style>
  <w:style w:type="paragraph" w:customStyle="1" w:styleId="5A3C552F200D4D9184F701A79993C890">
    <w:name w:val="5A3C552F200D4D9184F701A79993C890"/>
    <w:rsid w:val="00FF7E3B"/>
    <w:rPr>
      <w:rFonts w:cs="Times New Roman"/>
    </w:rPr>
  </w:style>
  <w:style w:type="paragraph" w:customStyle="1" w:styleId="85B573C22B174D9D8F11CD3531027272">
    <w:name w:val="85B573C22B174D9D8F11CD3531027272"/>
    <w:rsid w:val="00FF7E3B"/>
    <w:rPr>
      <w:rFonts w:cs="Times New Roman"/>
    </w:rPr>
  </w:style>
  <w:style w:type="paragraph" w:customStyle="1" w:styleId="A36BB175FD0147529A7A1FF2EF9F6DEE4">
    <w:name w:val="A36BB175FD0147529A7A1FF2EF9F6DEE4"/>
    <w:rsid w:val="00FF7E3B"/>
    <w:rPr>
      <w:rFonts w:cs="Times New Roman"/>
    </w:rPr>
  </w:style>
  <w:style w:type="paragraph" w:customStyle="1" w:styleId="DA89FE0624354265B3FBDDDBF4EA76424">
    <w:name w:val="DA89FE0624354265B3FBDDDBF4EA76424"/>
    <w:rsid w:val="00FF7E3B"/>
    <w:rPr>
      <w:rFonts w:cs="Times New Roman"/>
    </w:rPr>
  </w:style>
  <w:style w:type="paragraph" w:customStyle="1" w:styleId="36008556E3E942A394C54346C74730694">
    <w:name w:val="36008556E3E942A394C54346C74730694"/>
    <w:rsid w:val="00FF7E3B"/>
    <w:rPr>
      <w:rFonts w:cs="Times New Roman"/>
    </w:rPr>
  </w:style>
  <w:style w:type="paragraph" w:customStyle="1" w:styleId="A00286D6FD6744299CC03E4A6B72BC634">
    <w:name w:val="A00286D6FD6744299CC03E4A6B72BC634"/>
    <w:rsid w:val="00FF7E3B"/>
    <w:rPr>
      <w:rFonts w:cs="Times New Roman"/>
    </w:rPr>
  </w:style>
  <w:style w:type="paragraph" w:customStyle="1" w:styleId="FD2D11FDD29848308E0CF21CA9BEC71F7">
    <w:name w:val="FD2D11FDD29848308E0CF21CA9BEC71F7"/>
    <w:rsid w:val="00BF7582"/>
    <w:rPr>
      <w:rFonts w:cs="Times New Roman"/>
    </w:rPr>
  </w:style>
  <w:style w:type="paragraph" w:customStyle="1" w:styleId="FA67D74B17604AC9BF28022497C1DF367">
    <w:name w:val="FA67D74B17604AC9BF28022497C1DF367"/>
    <w:rsid w:val="00BF7582"/>
    <w:rPr>
      <w:rFonts w:cs="Times New Roman"/>
    </w:rPr>
  </w:style>
  <w:style w:type="paragraph" w:customStyle="1" w:styleId="F0AD687691DA41098A02E8249ED9A84A7">
    <w:name w:val="F0AD687691DA41098A02E8249ED9A84A7"/>
    <w:rsid w:val="00BF7582"/>
    <w:rPr>
      <w:rFonts w:cs="Times New Roman"/>
    </w:rPr>
  </w:style>
  <w:style w:type="paragraph" w:customStyle="1" w:styleId="059810877C1242E59C544F52D367F91C7">
    <w:name w:val="059810877C1242E59C544F52D367F91C7"/>
    <w:rsid w:val="00BF7582"/>
    <w:rPr>
      <w:rFonts w:cs="Times New Roman"/>
    </w:rPr>
  </w:style>
  <w:style w:type="paragraph" w:customStyle="1" w:styleId="88D55663245B44AA9ADD39FBF70962E37">
    <w:name w:val="88D55663245B44AA9ADD39FBF70962E37"/>
    <w:rsid w:val="00BF7582"/>
    <w:rPr>
      <w:rFonts w:cs="Times New Roman"/>
    </w:rPr>
  </w:style>
  <w:style w:type="paragraph" w:customStyle="1" w:styleId="67A07C279D694347BCA3E182AF2228EF7">
    <w:name w:val="67A07C279D694347BCA3E182AF2228EF7"/>
    <w:rsid w:val="00BF7582"/>
    <w:rPr>
      <w:rFonts w:cs="Times New Roman"/>
    </w:rPr>
  </w:style>
  <w:style w:type="paragraph" w:customStyle="1" w:styleId="1199C990934145C89467163A54559AE67">
    <w:name w:val="1199C990934145C89467163A54559AE67"/>
    <w:rsid w:val="00BF7582"/>
    <w:rPr>
      <w:rFonts w:cs="Times New Roman"/>
    </w:rPr>
  </w:style>
  <w:style w:type="paragraph" w:customStyle="1" w:styleId="602C6B26D85C405E81287F7BD1D0EE807">
    <w:name w:val="602C6B26D85C405E81287F7BD1D0EE807"/>
    <w:rsid w:val="00BF7582"/>
    <w:rPr>
      <w:rFonts w:cs="Times New Roman"/>
    </w:rPr>
  </w:style>
  <w:style w:type="paragraph" w:customStyle="1" w:styleId="46F79F03DB14428EAC86A24004EDF8006">
    <w:name w:val="46F79F03DB14428EAC86A24004EDF8006"/>
    <w:rsid w:val="00BF7582"/>
    <w:rPr>
      <w:rFonts w:cs="Times New Roman"/>
    </w:rPr>
  </w:style>
  <w:style w:type="paragraph" w:customStyle="1" w:styleId="84B4BF3FDD8149EA9615C6F5BF4537EA5">
    <w:name w:val="84B4BF3FDD8149EA9615C6F5BF4537EA5"/>
    <w:rsid w:val="00BF7582"/>
    <w:rPr>
      <w:rFonts w:cs="Times New Roman"/>
    </w:rPr>
  </w:style>
  <w:style w:type="paragraph" w:customStyle="1" w:styleId="5BD20DDE8E014EA4BE89A611A7EA54095">
    <w:name w:val="5BD20DDE8E014EA4BE89A611A7EA54095"/>
    <w:rsid w:val="00BF7582"/>
    <w:rPr>
      <w:rFonts w:cs="Times New Roman"/>
    </w:rPr>
  </w:style>
  <w:style w:type="paragraph" w:customStyle="1" w:styleId="EA992D95B8CB4FEC8C59A24D7366D76F5">
    <w:name w:val="EA992D95B8CB4FEC8C59A24D7366D76F5"/>
    <w:rsid w:val="00BF7582"/>
    <w:rPr>
      <w:rFonts w:cs="Times New Roman"/>
    </w:rPr>
  </w:style>
  <w:style w:type="paragraph" w:customStyle="1" w:styleId="14A0E24390644ECEBB48960D585756775">
    <w:name w:val="14A0E24390644ECEBB48960D585756775"/>
    <w:rsid w:val="00BF7582"/>
    <w:rPr>
      <w:rFonts w:cs="Times New Roman"/>
    </w:rPr>
  </w:style>
  <w:style w:type="paragraph" w:customStyle="1" w:styleId="9BE9D55E66CA414284048CCA653067225">
    <w:name w:val="9BE9D55E66CA414284048CCA653067225"/>
    <w:rsid w:val="00BF7582"/>
    <w:rPr>
      <w:rFonts w:cs="Times New Roman"/>
    </w:rPr>
  </w:style>
  <w:style w:type="paragraph" w:customStyle="1" w:styleId="DAF1891BC0F849F08F7967DE20F2F895">
    <w:name w:val="DAF1891BC0F849F08F7967DE20F2F895"/>
    <w:rsid w:val="00BF7582"/>
    <w:rPr>
      <w:rFonts w:cs="Times New Roman"/>
    </w:rPr>
  </w:style>
  <w:style w:type="paragraph" w:customStyle="1" w:styleId="8D8813C84D474AE4A3B5FCA214924B3B">
    <w:name w:val="8D8813C84D474AE4A3B5FCA214924B3B"/>
    <w:rsid w:val="00BF7582"/>
    <w:rPr>
      <w:rFonts w:cs="Times New Roman"/>
    </w:rPr>
  </w:style>
  <w:style w:type="paragraph" w:customStyle="1" w:styleId="2D884D09481B462083FA7036FEB73733">
    <w:name w:val="2D884D09481B462083FA7036FEB73733"/>
    <w:rsid w:val="00BF7582"/>
    <w:rPr>
      <w:rFonts w:cs="Times New Roman"/>
    </w:rPr>
  </w:style>
  <w:style w:type="paragraph" w:customStyle="1" w:styleId="3FDB5142176B413E853D5D99B325E234">
    <w:name w:val="3FDB5142176B413E853D5D99B325E234"/>
    <w:rsid w:val="00BF7582"/>
    <w:rPr>
      <w:rFonts w:cs="Times New Roman"/>
    </w:rPr>
  </w:style>
  <w:style w:type="paragraph" w:customStyle="1" w:styleId="9590E9FB6CBE4569A23BA8EF89307982">
    <w:name w:val="9590E9FB6CBE4569A23BA8EF89307982"/>
    <w:rsid w:val="00BF7582"/>
    <w:rPr>
      <w:rFonts w:cs="Times New Roman"/>
    </w:rPr>
  </w:style>
  <w:style w:type="paragraph" w:customStyle="1" w:styleId="1030663023374A3393120372E2A5A3C3">
    <w:name w:val="1030663023374A3393120372E2A5A3C3"/>
    <w:rsid w:val="00BF7582"/>
    <w:rPr>
      <w:rFonts w:cs="Times New Roman"/>
    </w:rPr>
  </w:style>
  <w:style w:type="paragraph" w:customStyle="1" w:styleId="605E37F6AE0B4CE4A0A540F9CD122606">
    <w:name w:val="605E37F6AE0B4CE4A0A540F9CD122606"/>
    <w:rsid w:val="00BF7582"/>
    <w:rPr>
      <w:rFonts w:cs="Times New Roman"/>
    </w:rPr>
  </w:style>
  <w:style w:type="paragraph" w:customStyle="1" w:styleId="A9EE9BDE1A6E4B44995F0852BB5D55C0">
    <w:name w:val="A9EE9BDE1A6E4B44995F0852BB5D55C0"/>
    <w:rsid w:val="00BF7582"/>
    <w:rPr>
      <w:rFonts w:cs="Times New Roman"/>
    </w:rPr>
  </w:style>
  <w:style w:type="paragraph" w:customStyle="1" w:styleId="EFE8269A599F41A69C916B13F499C1BD">
    <w:name w:val="EFE8269A599F41A69C916B13F499C1BD"/>
    <w:rsid w:val="00BF7582"/>
    <w:rPr>
      <w:rFonts w:cs="Times New Roman"/>
    </w:rPr>
  </w:style>
  <w:style w:type="paragraph" w:customStyle="1" w:styleId="D378000B3F2B4634BF86A2A293025F24">
    <w:name w:val="D378000B3F2B4634BF86A2A293025F24"/>
    <w:rsid w:val="00BF7582"/>
    <w:rPr>
      <w:rFonts w:cs="Times New Roman"/>
    </w:rPr>
  </w:style>
  <w:style w:type="paragraph" w:customStyle="1" w:styleId="CB7004DAE5674DFC8FFC5E215CF30645">
    <w:name w:val="CB7004DAE5674DFC8FFC5E215CF30645"/>
    <w:rsid w:val="00BF7582"/>
    <w:rPr>
      <w:rFonts w:cs="Times New Roman"/>
    </w:rPr>
  </w:style>
  <w:style w:type="paragraph" w:customStyle="1" w:styleId="B8722BCFF7E64C7E8DE55FA4476C3B36">
    <w:name w:val="B8722BCFF7E64C7E8DE55FA4476C3B36"/>
    <w:rsid w:val="00BF7582"/>
    <w:rPr>
      <w:rFonts w:cs="Times New Roman"/>
    </w:rPr>
  </w:style>
  <w:style w:type="paragraph" w:customStyle="1" w:styleId="492B57E35A5E47F8A955FF81D84FC302">
    <w:name w:val="492B57E35A5E47F8A955FF81D84FC302"/>
    <w:rsid w:val="00BF7582"/>
    <w:rPr>
      <w:rFonts w:cs="Times New Roman"/>
    </w:rPr>
  </w:style>
  <w:style w:type="paragraph" w:customStyle="1" w:styleId="178326A930AE4E569210BD803FE60033">
    <w:name w:val="178326A930AE4E569210BD803FE60033"/>
    <w:rsid w:val="00BF7582"/>
    <w:rPr>
      <w:rFonts w:cs="Times New Roman"/>
    </w:rPr>
  </w:style>
  <w:style w:type="paragraph" w:customStyle="1" w:styleId="FBA886442D3B473A8C4049F0EAB51F0C">
    <w:name w:val="FBA886442D3B473A8C4049F0EAB51F0C"/>
    <w:rsid w:val="00BF7582"/>
    <w:rPr>
      <w:rFonts w:cs="Times New Roman"/>
    </w:rPr>
  </w:style>
  <w:style w:type="paragraph" w:customStyle="1" w:styleId="4850364FD7754FF69855D242C26AF579">
    <w:name w:val="4850364FD7754FF69855D242C26AF579"/>
    <w:rsid w:val="00BF7582"/>
    <w:rPr>
      <w:rFonts w:cs="Times New Roman"/>
    </w:rPr>
  </w:style>
  <w:style w:type="paragraph" w:customStyle="1" w:styleId="C20CB4521B514DEEA471CE4925628D33">
    <w:name w:val="C20CB4521B514DEEA471CE4925628D33"/>
    <w:rsid w:val="00BF7582"/>
    <w:rPr>
      <w:rFonts w:cs="Times New Roman"/>
    </w:rPr>
  </w:style>
  <w:style w:type="paragraph" w:customStyle="1" w:styleId="DD47EE1519DE424BA9BB85B129B6132D">
    <w:name w:val="DD47EE1519DE424BA9BB85B129B6132D"/>
    <w:rsid w:val="00BF7582"/>
    <w:rPr>
      <w:rFonts w:cs="Times New Roman"/>
    </w:rPr>
  </w:style>
  <w:style w:type="paragraph" w:customStyle="1" w:styleId="1BAA692ADF9F42948C35464403EA447E">
    <w:name w:val="1BAA692ADF9F42948C35464403EA447E"/>
    <w:rsid w:val="00BF7582"/>
    <w:rPr>
      <w:rFonts w:cs="Times New Roman"/>
    </w:rPr>
  </w:style>
  <w:style w:type="paragraph" w:customStyle="1" w:styleId="ACD9A2144CB649279E736560466E28F1">
    <w:name w:val="ACD9A2144CB649279E736560466E28F1"/>
    <w:rsid w:val="00BF7582"/>
    <w:rPr>
      <w:rFonts w:cs="Times New Roman"/>
    </w:rPr>
  </w:style>
  <w:style w:type="paragraph" w:customStyle="1" w:styleId="D1F9D6F14C17494DAB782F94C68D433D">
    <w:name w:val="D1F9D6F14C17494DAB782F94C68D433D"/>
    <w:rsid w:val="00BF7582"/>
    <w:rPr>
      <w:rFonts w:cs="Times New Roman"/>
    </w:rPr>
  </w:style>
  <w:style w:type="paragraph" w:customStyle="1" w:styleId="C1394075FB2A42BD98BB83FB2B5237BD">
    <w:name w:val="C1394075FB2A42BD98BB83FB2B5237BD"/>
    <w:rsid w:val="00BF7582"/>
    <w:rPr>
      <w:rFonts w:cs="Times New Roman"/>
    </w:rPr>
  </w:style>
  <w:style w:type="paragraph" w:customStyle="1" w:styleId="DFB3DD22B0054B4AA2159848824E00AB">
    <w:name w:val="DFB3DD22B0054B4AA2159848824E00AB"/>
    <w:rsid w:val="00BF7582"/>
    <w:rPr>
      <w:rFonts w:cs="Times New Roman"/>
    </w:rPr>
  </w:style>
  <w:style w:type="paragraph" w:customStyle="1" w:styleId="8D423849D1AB40E295FB89195D35F11D">
    <w:name w:val="8D423849D1AB40E295FB89195D35F11D"/>
    <w:rsid w:val="00BF7582"/>
    <w:rPr>
      <w:rFonts w:cs="Times New Roman"/>
    </w:rPr>
  </w:style>
  <w:style w:type="paragraph" w:customStyle="1" w:styleId="B61969C5C2534F11AF50D77F209A75EF">
    <w:name w:val="B61969C5C2534F11AF50D77F209A75EF"/>
    <w:rsid w:val="00BF7582"/>
    <w:rPr>
      <w:rFonts w:cs="Times New Roman"/>
    </w:rPr>
  </w:style>
  <w:style w:type="paragraph" w:customStyle="1" w:styleId="ABE285BDB89D42C39A5EA33E7D2CB8A4">
    <w:name w:val="ABE285BDB89D42C39A5EA33E7D2CB8A4"/>
    <w:rsid w:val="00BF7582"/>
    <w:rPr>
      <w:rFonts w:cs="Times New Roman"/>
    </w:rPr>
  </w:style>
  <w:style w:type="paragraph" w:customStyle="1" w:styleId="D643548E08EB4A44973C7660052B7650">
    <w:name w:val="D643548E08EB4A44973C7660052B7650"/>
    <w:rsid w:val="00BF7582"/>
    <w:rPr>
      <w:rFonts w:cs="Times New Roman"/>
    </w:rPr>
  </w:style>
  <w:style w:type="paragraph" w:customStyle="1" w:styleId="D43A6F9F19764DC598ABFD3A70579E96">
    <w:name w:val="D43A6F9F19764DC598ABFD3A70579E96"/>
    <w:rsid w:val="00BF7582"/>
    <w:rPr>
      <w:rFonts w:cs="Times New Roman"/>
    </w:rPr>
  </w:style>
  <w:style w:type="paragraph" w:customStyle="1" w:styleId="579CB32D93E3486EB0B8C8006C8B6DDA">
    <w:name w:val="579CB32D93E3486EB0B8C8006C8B6DDA"/>
    <w:rsid w:val="00BF7582"/>
    <w:rPr>
      <w:rFonts w:cs="Times New Roman"/>
    </w:rPr>
  </w:style>
  <w:style w:type="paragraph" w:customStyle="1" w:styleId="39C77C4671794531A1188BD4720AEEC6">
    <w:name w:val="39C77C4671794531A1188BD4720AEEC6"/>
    <w:rsid w:val="00BF7582"/>
    <w:rPr>
      <w:rFonts w:cs="Times New Roman"/>
    </w:rPr>
  </w:style>
  <w:style w:type="paragraph" w:customStyle="1" w:styleId="7CB68AE6B4C1485FBE70AA8BA01FA0E6">
    <w:name w:val="7CB68AE6B4C1485FBE70AA8BA01FA0E6"/>
    <w:rsid w:val="00BF7582"/>
    <w:rPr>
      <w:rFonts w:cs="Times New Roman"/>
    </w:rPr>
  </w:style>
  <w:style w:type="paragraph" w:customStyle="1" w:styleId="2D25592CCE5B458E91CC178D41C1365B">
    <w:name w:val="2D25592CCE5B458E91CC178D41C1365B"/>
    <w:rsid w:val="00BF7582"/>
    <w:rPr>
      <w:rFonts w:cs="Times New Roman"/>
    </w:rPr>
  </w:style>
  <w:style w:type="paragraph" w:customStyle="1" w:styleId="F1EBB0517CBD4AFCA4962595480937FD">
    <w:name w:val="F1EBB0517CBD4AFCA4962595480937FD"/>
    <w:rsid w:val="00BF7582"/>
    <w:rPr>
      <w:rFonts w:cs="Times New Roman"/>
    </w:rPr>
  </w:style>
  <w:style w:type="paragraph" w:customStyle="1" w:styleId="DAFDA01547D84863894C1B4C2B6838EC">
    <w:name w:val="DAFDA01547D84863894C1B4C2B6838EC"/>
    <w:rsid w:val="00BF7582"/>
    <w:rPr>
      <w:rFonts w:cs="Times New Roman"/>
    </w:rPr>
  </w:style>
  <w:style w:type="paragraph" w:customStyle="1" w:styleId="5B8A99977D124E93BF53BD4FADDD58E4">
    <w:name w:val="5B8A99977D124E93BF53BD4FADDD58E4"/>
    <w:rsid w:val="00BF7582"/>
    <w:rPr>
      <w:rFonts w:cs="Times New Roman"/>
    </w:rPr>
  </w:style>
  <w:style w:type="paragraph" w:customStyle="1" w:styleId="8E9956A6F8CF4108A815C87DE175C807">
    <w:name w:val="8E9956A6F8CF4108A815C87DE175C807"/>
    <w:rsid w:val="00BF7582"/>
    <w:rPr>
      <w:rFonts w:cs="Times New Roman"/>
    </w:rPr>
  </w:style>
  <w:style w:type="paragraph" w:customStyle="1" w:styleId="41C36DA4C65248E1B3F8234A33FC0FCA">
    <w:name w:val="41C36DA4C65248E1B3F8234A33FC0FCA"/>
    <w:rsid w:val="00BF7582"/>
    <w:rPr>
      <w:rFonts w:cs="Times New Roman"/>
    </w:rPr>
  </w:style>
  <w:style w:type="paragraph" w:customStyle="1" w:styleId="57F8D1DB02DE4137922D95C31CEDEBCC">
    <w:name w:val="57F8D1DB02DE4137922D95C31CEDEBCC"/>
    <w:rsid w:val="00BF7582"/>
    <w:rPr>
      <w:rFonts w:cs="Times New Roman"/>
    </w:rPr>
  </w:style>
  <w:style w:type="paragraph" w:customStyle="1" w:styleId="AA7F84CF5A3D4B9CA5FB945709CEC3F2">
    <w:name w:val="AA7F84CF5A3D4B9CA5FB945709CEC3F2"/>
    <w:rsid w:val="00BF7582"/>
    <w:rPr>
      <w:rFonts w:cs="Times New Roman"/>
    </w:rPr>
  </w:style>
  <w:style w:type="paragraph" w:customStyle="1" w:styleId="5776ED2F97854BF7939894556384CA82">
    <w:name w:val="5776ED2F97854BF7939894556384CA82"/>
    <w:rsid w:val="00BF7582"/>
    <w:rPr>
      <w:rFonts w:cs="Times New Roman"/>
    </w:rPr>
  </w:style>
  <w:style w:type="paragraph" w:customStyle="1" w:styleId="A6381D0ED1A74C69BC226A13F1512700">
    <w:name w:val="A6381D0ED1A74C69BC226A13F1512700"/>
    <w:rsid w:val="00BF7582"/>
    <w:rPr>
      <w:rFonts w:cs="Times New Roman"/>
    </w:rPr>
  </w:style>
  <w:style w:type="paragraph" w:customStyle="1" w:styleId="40083CFAB3EE4995809648232A7820AE">
    <w:name w:val="40083CFAB3EE4995809648232A7820AE"/>
    <w:rsid w:val="00BF7582"/>
    <w:rPr>
      <w:rFonts w:cs="Times New Roman"/>
    </w:rPr>
  </w:style>
  <w:style w:type="paragraph" w:customStyle="1" w:styleId="B7E47C4DEA4A4C96808DB1F7667CA621">
    <w:name w:val="B7E47C4DEA4A4C96808DB1F7667CA621"/>
    <w:rsid w:val="00BF7582"/>
    <w:rPr>
      <w:rFonts w:cs="Times New Roman"/>
    </w:rPr>
  </w:style>
  <w:style w:type="paragraph" w:customStyle="1" w:styleId="F9991EE883E74807AF1BF41A586DEEFB">
    <w:name w:val="F9991EE883E74807AF1BF41A586DEEFB"/>
    <w:rsid w:val="00BF7582"/>
    <w:rPr>
      <w:rFonts w:cs="Times New Roman"/>
    </w:rPr>
  </w:style>
  <w:style w:type="paragraph" w:customStyle="1" w:styleId="CAE829E46E004C3C94F2FC936DE45C1A">
    <w:name w:val="CAE829E46E004C3C94F2FC936DE45C1A"/>
    <w:rsid w:val="00BF7582"/>
    <w:rPr>
      <w:rFonts w:cs="Times New Roman"/>
    </w:rPr>
  </w:style>
  <w:style w:type="paragraph" w:customStyle="1" w:styleId="42515521258F451C829CB58A3B5746EE">
    <w:name w:val="42515521258F451C829CB58A3B5746EE"/>
    <w:rsid w:val="00BF7582"/>
    <w:rPr>
      <w:rFonts w:cs="Times New Roman"/>
    </w:rPr>
  </w:style>
  <w:style w:type="paragraph" w:customStyle="1" w:styleId="CBC795D69FF448F487FD4EFCD212FF44">
    <w:name w:val="CBC795D69FF448F487FD4EFCD212FF44"/>
    <w:rsid w:val="00BF7582"/>
    <w:rPr>
      <w:rFonts w:cs="Times New Roman"/>
    </w:rPr>
  </w:style>
  <w:style w:type="paragraph" w:customStyle="1" w:styleId="5E9CFE90778840339F9CEF11ACFF59BA">
    <w:name w:val="5E9CFE90778840339F9CEF11ACFF59BA"/>
    <w:rsid w:val="00BF7582"/>
    <w:rPr>
      <w:rFonts w:cs="Times New Roman"/>
    </w:rPr>
  </w:style>
  <w:style w:type="paragraph" w:customStyle="1" w:styleId="FD2D11FDD29848308E0CF21CA9BEC71F8">
    <w:name w:val="FD2D11FDD29848308E0CF21CA9BEC71F8"/>
    <w:rsid w:val="00BF7582"/>
    <w:rPr>
      <w:rFonts w:cs="Times New Roman"/>
    </w:rPr>
  </w:style>
  <w:style w:type="paragraph" w:customStyle="1" w:styleId="FA67D74B17604AC9BF28022497C1DF368">
    <w:name w:val="FA67D74B17604AC9BF28022497C1DF368"/>
    <w:rsid w:val="00BF7582"/>
    <w:rPr>
      <w:rFonts w:cs="Times New Roman"/>
    </w:rPr>
  </w:style>
  <w:style w:type="paragraph" w:customStyle="1" w:styleId="F0AD687691DA41098A02E8249ED9A84A8">
    <w:name w:val="F0AD687691DA41098A02E8249ED9A84A8"/>
    <w:rsid w:val="00BF7582"/>
    <w:rPr>
      <w:rFonts w:cs="Times New Roman"/>
    </w:rPr>
  </w:style>
  <w:style w:type="paragraph" w:customStyle="1" w:styleId="059810877C1242E59C544F52D367F91C8">
    <w:name w:val="059810877C1242E59C544F52D367F91C8"/>
    <w:rsid w:val="00BF7582"/>
    <w:rPr>
      <w:rFonts w:cs="Times New Roman"/>
    </w:rPr>
  </w:style>
  <w:style w:type="paragraph" w:customStyle="1" w:styleId="88D55663245B44AA9ADD39FBF70962E38">
    <w:name w:val="88D55663245B44AA9ADD39FBF70962E38"/>
    <w:rsid w:val="00BF7582"/>
    <w:rPr>
      <w:rFonts w:cs="Times New Roman"/>
    </w:rPr>
  </w:style>
  <w:style w:type="paragraph" w:customStyle="1" w:styleId="67A07C279D694347BCA3E182AF2228EF8">
    <w:name w:val="67A07C279D694347BCA3E182AF2228EF8"/>
    <w:rsid w:val="00BF7582"/>
    <w:rPr>
      <w:rFonts w:cs="Times New Roman"/>
    </w:rPr>
  </w:style>
  <w:style w:type="paragraph" w:customStyle="1" w:styleId="1199C990934145C89467163A54559AE68">
    <w:name w:val="1199C990934145C89467163A54559AE68"/>
    <w:rsid w:val="00BF7582"/>
    <w:rPr>
      <w:rFonts w:cs="Times New Roman"/>
    </w:rPr>
  </w:style>
  <w:style w:type="paragraph" w:customStyle="1" w:styleId="602C6B26D85C405E81287F7BD1D0EE808">
    <w:name w:val="602C6B26D85C405E81287F7BD1D0EE808"/>
    <w:rsid w:val="00BF7582"/>
    <w:rPr>
      <w:rFonts w:cs="Times New Roman"/>
    </w:rPr>
  </w:style>
  <w:style w:type="paragraph" w:customStyle="1" w:styleId="46F79F03DB14428EAC86A24004EDF8007">
    <w:name w:val="46F79F03DB14428EAC86A24004EDF8007"/>
    <w:rsid w:val="00BF7582"/>
    <w:rPr>
      <w:rFonts w:cs="Times New Roman"/>
    </w:rPr>
  </w:style>
  <w:style w:type="paragraph" w:customStyle="1" w:styleId="84B4BF3FDD8149EA9615C6F5BF4537EA6">
    <w:name w:val="84B4BF3FDD8149EA9615C6F5BF4537EA6"/>
    <w:rsid w:val="00BF7582"/>
    <w:rPr>
      <w:rFonts w:cs="Times New Roman"/>
    </w:rPr>
  </w:style>
  <w:style w:type="paragraph" w:customStyle="1" w:styleId="5BD20DDE8E014EA4BE89A611A7EA54096">
    <w:name w:val="5BD20DDE8E014EA4BE89A611A7EA54096"/>
    <w:rsid w:val="00BF7582"/>
    <w:rPr>
      <w:rFonts w:cs="Times New Roman"/>
    </w:rPr>
  </w:style>
  <w:style w:type="paragraph" w:customStyle="1" w:styleId="EA992D95B8CB4FEC8C59A24D7366D76F6">
    <w:name w:val="EA992D95B8CB4FEC8C59A24D7366D76F6"/>
    <w:rsid w:val="00BF7582"/>
    <w:rPr>
      <w:rFonts w:cs="Times New Roman"/>
    </w:rPr>
  </w:style>
  <w:style w:type="paragraph" w:customStyle="1" w:styleId="14A0E24390644ECEBB48960D585756776">
    <w:name w:val="14A0E24390644ECEBB48960D585756776"/>
    <w:rsid w:val="00BF7582"/>
    <w:rPr>
      <w:rFonts w:cs="Times New Roman"/>
    </w:rPr>
  </w:style>
  <w:style w:type="paragraph" w:customStyle="1" w:styleId="9BE9D55E66CA414284048CCA653067226">
    <w:name w:val="9BE9D55E66CA414284048CCA653067226"/>
    <w:rsid w:val="00BF7582"/>
    <w:rPr>
      <w:rFonts w:cs="Times New Roman"/>
    </w:rPr>
  </w:style>
  <w:style w:type="paragraph" w:customStyle="1" w:styleId="DAF1891BC0F849F08F7967DE20F2F8951">
    <w:name w:val="DAF1891BC0F849F08F7967DE20F2F8951"/>
    <w:rsid w:val="00BF7582"/>
    <w:rPr>
      <w:rFonts w:cs="Times New Roman"/>
    </w:rPr>
  </w:style>
  <w:style w:type="paragraph" w:customStyle="1" w:styleId="8D8813C84D474AE4A3B5FCA214924B3B1">
    <w:name w:val="8D8813C84D474AE4A3B5FCA214924B3B1"/>
    <w:rsid w:val="00BF7582"/>
    <w:rPr>
      <w:rFonts w:cs="Times New Roman"/>
    </w:rPr>
  </w:style>
  <w:style w:type="paragraph" w:customStyle="1" w:styleId="2D884D09481B462083FA7036FEB737331">
    <w:name w:val="2D884D09481B462083FA7036FEB737331"/>
    <w:rsid w:val="00BF7582"/>
    <w:rPr>
      <w:rFonts w:cs="Times New Roman"/>
    </w:rPr>
  </w:style>
  <w:style w:type="paragraph" w:customStyle="1" w:styleId="3FDB5142176B413E853D5D99B325E2341">
    <w:name w:val="3FDB5142176B413E853D5D99B325E2341"/>
    <w:rsid w:val="00BF7582"/>
    <w:rPr>
      <w:rFonts w:cs="Times New Roman"/>
    </w:rPr>
  </w:style>
  <w:style w:type="paragraph" w:customStyle="1" w:styleId="9590E9FB6CBE4569A23BA8EF893079821">
    <w:name w:val="9590E9FB6CBE4569A23BA8EF893079821"/>
    <w:rsid w:val="00BF7582"/>
    <w:rPr>
      <w:rFonts w:cs="Times New Roman"/>
    </w:rPr>
  </w:style>
  <w:style w:type="paragraph" w:customStyle="1" w:styleId="1030663023374A3393120372E2A5A3C31">
    <w:name w:val="1030663023374A3393120372E2A5A3C31"/>
    <w:rsid w:val="00BF7582"/>
    <w:rPr>
      <w:rFonts w:cs="Times New Roman"/>
    </w:rPr>
  </w:style>
  <w:style w:type="paragraph" w:customStyle="1" w:styleId="605E37F6AE0B4CE4A0A540F9CD1226061">
    <w:name w:val="605E37F6AE0B4CE4A0A540F9CD1226061"/>
    <w:rsid w:val="00BF7582"/>
    <w:rPr>
      <w:rFonts w:cs="Times New Roman"/>
    </w:rPr>
  </w:style>
  <w:style w:type="paragraph" w:customStyle="1" w:styleId="A9EE9BDE1A6E4B44995F0852BB5D55C01">
    <w:name w:val="A9EE9BDE1A6E4B44995F0852BB5D55C01"/>
    <w:rsid w:val="00BF7582"/>
    <w:rPr>
      <w:rFonts w:cs="Times New Roman"/>
    </w:rPr>
  </w:style>
  <w:style w:type="paragraph" w:customStyle="1" w:styleId="EFE8269A599F41A69C916B13F499C1BD1">
    <w:name w:val="EFE8269A599F41A69C916B13F499C1BD1"/>
    <w:rsid w:val="00BF7582"/>
    <w:rPr>
      <w:rFonts w:cs="Times New Roman"/>
    </w:rPr>
  </w:style>
  <w:style w:type="paragraph" w:customStyle="1" w:styleId="D378000B3F2B4634BF86A2A293025F241">
    <w:name w:val="D378000B3F2B4634BF86A2A293025F241"/>
    <w:rsid w:val="00BF7582"/>
    <w:rPr>
      <w:rFonts w:cs="Times New Roman"/>
    </w:rPr>
  </w:style>
  <w:style w:type="paragraph" w:customStyle="1" w:styleId="CB7004DAE5674DFC8FFC5E215CF306451">
    <w:name w:val="CB7004DAE5674DFC8FFC5E215CF306451"/>
    <w:rsid w:val="00BF7582"/>
    <w:rPr>
      <w:rFonts w:cs="Times New Roman"/>
    </w:rPr>
  </w:style>
  <w:style w:type="paragraph" w:customStyle="1" w:styleId="B8722BCFF7E64C7E8DE55FA4476C3B361">
    <w:name w:val="B8722BCFF7E64C7E8DE55FA4476C3B361"/>
    <w:rsid w:val="00BF7582"/>
    <w:rPr>
      <w:rFonts w:cs="Times New Roman"/>
    </w:rPr>
  </w:style>
  <w:style w:type="paragraph" w:customStyle="1" w:styleId="492B57E35A5E47F8A955FF81D84FC3021">
    <w:name w:val="492B57E35A5E47F8A955FF81D84FC3021"/>
    <w:rsid w:val="00BF7582"/>
    <w:rPr>
      <w:rFonts w:cs="Times New Roman"/>
    </w:rPr>
  </w:style>
  <w:style w:type="paragraph" w:customStyle="1" w:styleId="178326A930AE4E569210BD803FE600331">
    <w:name w:val="178326A930AE4E569210BD803FE600331"/>
    <w:rsid w:val="00BF7582"/>
    <w:rPr>
      <w:rFonts w:cs="Times New Roman"/>
    </w:rPr>
  </w:style>
  <w:style w:type="paragraph" w:customStyle="1" w:styleId="FBA886442D3B473A8C4049F0EAB51F0C1">
    <w:name w:val="FBA886442D3B473A8C4049F0EAB51F0C1"/>
    <w:rsid w:val="00BF7582"/>
    <w:rPr>
      <w:rFonts w:cs="Times New Roman"/>
    </w:rPr>
  </w:style>
  <w:style w:type="paragraph" w:customStyle="1" w:styleId="4850364FD7754FF69855D242C26AF5791">
    <w:name w:val="4850364FD7754FF69855D242C26AF5791"/>
    <w:rsid w:val="00BF7582"/>
    <w:rPr>
      <w:rFonts w:cs="Times New Roman"/>
    </w:rPr>
  </w:style>
  <w:style w:type="paragraph" w:customStyle="1" w:styleId="C20CB4521B514DEEA471CE4925628D331">
    <w:name w:val="C20CB4521B514DEEA471CE4925628D331"/>
    <w:rsid w:val="00BF7582"/>
    <w:rPr>
      <w:rFonts w:cs="Times New Roman"/>
    </w:rPr>
  </w:style>
  <w:style w:type="paragraph" w:customStyle="1" w:styleId="DD47EE1519DE424BA9BB85B129B6132D1">
    <w:name w:val="DD47EE1519DE424BA9BB85B129B6132D1"/>
    <w:rsid w:val="00BF7582"/>
    <w:rPr>
      <w:rFonts w:cs="Times New Roman"/>
    </w:rPr>
  </w:style>
  <w:style w:type="paragraph" w:customStyle="1" w:styleId="1BAA692ADF9F42948C35464403EA447E1">
    <w:name w:val="1BAA692ADF9F42948C35464403EA447E1"/>
    <w:rsid w:val="00BF7582"/>
    <w:rPr>
      <w:rFonts w:cs="Times New Roman"/>
    </w:rPr>
  </w:style>
  <w:style w:type="paragraph" w:customStyle="1" w:styleId="ACD9A2144CB649279E736560466E28F11">
    <w:name w:val="ACD9A2144CB649279E736560466E28F11"/>
    <w:rsid w:val="00BF7582"/>
    <w:rPr>
      <w:rFonts w:cs="Times New Roman"/>
    </w:rPr>
  </w:style>
  <w:style w:type="paragraph" w:customStyle="1" w:styleId="D1F9D6F14C17494DAB782F94C68D433D1">
    <w:name w:val="D1F9D6F14C17494DAB782F94C68D433D1"/>
    <w:rsid w:val="00BF7582"/>
    <w:rPr>
      <w:rFonts w:cs="Times New Roman"/>
    </w:rPr>
  </w:style>
  <w:style w:type="paragraph" w:customStyle="1" w:styleId="C1394075FB2A42BD98BB83FB2B5237BD1">
    <w:name w:val="C1394075FB2A42BD98BB83FB2B5237BD1"/>
    <w:rsid w:val="00BF7582"/>
    <w:rPr>
      <w:rFonts w:cs="Times New Roman"/>
    </w:rPr>
  </w:style>
  <w:style w:type="paragraph" w:customStyle="1" w:styleId="DFB3DD22B0054B4AA2159848824E00AB1">
    <w:name w:val="DFB3DD22B0054B4AA2159848824E00AB1"/>
    <w:rsid w:val="00BF7582"/>
    <w:rPr>
      <w:rFonts w:cs="Times New Roman"/>
    </w:rPr>
  </w:style>
  <w:style w:type="paragraph" w:customStyle="1" w:styleId="8D423849D1AB40E295FB89195D35F11D1">
    <w:name w:val="8D423849D1AB40E295FB89195D35F11D1"/>
    <w:rsid w:val="00BF7582"/>
    <w:rPr>
      <w:rFonts w:cs="Times New Roman"/>
    </w:rPr>
  </w:style>
  <w:style w:type="paragraph" w:customStyle="1" w:styleId="B61969C5C2534F11AF50D77F209A75EF1">
    <w:name w:val="B61969C5C2534F11AF50D77F209A75EF1"/>
    <w:rsid w:val="00BF7582"/>
    <w:rPr>
      <w:rFonts w:cs="Times New Roman"/>
    </w:rPr>
  </w:style>
  <w:style w:type="paragraph" w:customStyle="1" w:styleId="ABE285BDB89D42C39A5EA33E7D2CB8A41">
    <w:name w:val="ABE285BDB89D42C39A5EA33E7D2CB8A41"/>
    <w:rsid w:val="00BF7582"/>
    <w:rPr>
      <w:rFonts w:cs="Times New Roman"/>
    </w:rPr>
  </w:style>
  <w:style w:type="paragraph" w:customStyle="1" w:styleId="D643548E08EB4A44973C7660052B76501">
    <w:name w:val="D643548E08EB4A44973C7660052B76501"/>
    <w:rsid w:val="00BF7582"/>
    <w:rPr>
      <w:rFonts w:cs="Times New Roman"/>
    </w:rPr>
  </w:style>
  <w:style w:type="paragraph" w:customStyle="1" w:styleId="D43A6F9F19764DC598ABFD3A70579E961">
    <w:name w:val="D43A6F9F19764DC598ABFD3A70579E961"/>
    <w:rsid w:val="00BF7582"/>
    <w:rPr>
      <w:rFonts w:cs="Times New Roman"/>
    </w:rPr>
  </w:style>
  <w:style w:type="paragraph" w:customStyle="1" w:styleId="579CB32D93E3486EB0B8C8006C8B6DDA1">
    <w:name w:val="579CB32D93E3486EB0B8C8006C8B6DDA1"/>
    <w:rsid w:val="00BF7582"/>
    <w:rPr>
      <w:rFonts w:cs="Times New Roman"/>
    </w:rPr>
  </w:style>
  <w:style w:type="paragraph" w:customStyle="1" w:styleId="39C77C4671794531A1188BD4720AEEC61">
    <w:name w:val="39C77C4671794531A1188BD4720AEEC61"/>
    <w:rsid w:val="00BF7582"/>
    <w:rPr>
      <w:rFonts w:cs="Times New Roman"/>
    </w:rPr>
  </w:style>
  <w:style w:type="paragraph" w:customStyle="1" w:styleId="7CB68AE6B4C1485FBE70AA8BA01FA0E61">
    <w:name w:val="7CB68AE6B4C1485FBE70AA8BA01FA0E61"/>
    <w:rsid w:val="00BF7582"/>
    <w:rPr>
      <w:rFonts w:cs="Times New Roman"/>
    </w:rPr>
  </w:style>
  <w:style w:type="paragraph" w:customStyle="1" w:styleId="2D25592CCE5B458E91CC178D41C1365B1">
    <w:name w:val="2D25592CCE5B458E91CC178D41C1365B1"/>
    <w:rsid w:val="00BF7582"/>
    <w:rPr>
      <w:rFonts w:cs="Times New Roman"/>
    </w:rPr>
  </w:style>
  <w:style w:type="paragraph" w:customStyle="1" w:styleId="F1EBB0517CBD4AFCA4962595480937FD1">
    <w:name w:val="F1EBB0517CBD4AFCA4962595480937FD1"/>
    <w:rsid w:val="00BF7582"/>
    <w:rPr>
      <w:rFonts w:cs="Times New Roman"/>
    </w:rPr>
  </w:style>
  <w:style w:type="paragraph" w:customStyle="1" w:styleId="DAFDA01547D84863894C1B4C2B6838EC1">
    <w:name w:val="DAFDA01547D84863894C1B4C2B6838EC1"/>
    <w:rsid w:val="00BF7582"/>
    <w:rPr>
      <w:rFonts w:cs="Times New Roman"/>
    </w:rPr>
  </w:style>
  <w:style w:type="paragraph" w:customStyle="1" w:styleId="5B8A99977D124E93BF53BD4FADDD58E41">
    <w:name w:val="5B8A99977D124E93BF53BD4FADDD58E41"/>
    <w:rsid w:val="00BF7582"/>
    <w:rPr>
      <w:rFonts w:cs="Times New Roman"/>
    </w:rPr>
  </w:style>
  <w:style w:type="paragraph" w:customStyle="1" w:styleId="8E9956A6F8CF4108A815C87DE175C8071">
    <w:name w:val="8E9956A6F8CF4108A815C87DE175C8071"/>
    <w:rsid w:val="00BF7582"/>
    <w:rPr>
      <w:rFonts w:cs="Times New Roman"/>
    </w:rPr>
  </w:style>
  <w:style w:type="paragraph" w:customStyle="1" w:styleId="41C36DA4C65248E1B3F8234A33FC0FCA1">
    <w:name w:val="41C36DA4C65248E1B3F8234A33FC0FCA1"/>
    <w:rsid w:val="00BF7582"/>
    <w:rPr>
      <w:rFonts w:cs="Times New Roman"/>
    </w:rPr>
  </w:style>
  <w:style w:type="paragraph" w:customStyle="1" w:styleId="57F8D1DB02DE4137922D95C31CEDEBCC1">
    <w:name w:val="57F8D1DB02DE4137922D95C31CEDEBCC1"/>
    <w:rsid w:val="00BF7582"/>
    <w:rPr>
      <w:rFonts w:cs="Times New Roman"/>
    </w:rPr>
  </w:style>
  <w:style w:type="paragraph" w:customStyle="1" w:styleId="AA7F84CF5A3D4B9CA5FB945709CEC3F21">
    <w:name w:val="AA7F84CF5A3D4B9CA5FB945709CEC3F21"/>
    <w:rsid w:val="00BF7582"/>
    <w:rPr>
      <w:rFonts w:cs="Times New Roman"/>
    </w:rPr>
  </w:style>
  <w:style w:type="paragraph" w:customStyle="1" w:styleId="5776ED2F97854BF7939894556384CA821">
    <w:name w:val="5776ED2F97854BF7939894556384CA821"/>
    <w:rsid w:val="00BF7582"/>
    <w:rPr>
      <w:rFonts w:cs="Times New Roman"/>
    </w:rPr>
  </w:style>
  <w:style w:type="paragraph" w:customStyle="1" w:styleId="A6381D0ED1A74C69BC226A13F15127001">
    <w:name w:val="A6381D0ED1A74C69BC226A13F15127001"/>
    <w:rsid w:val="00BF7582"/>
    <w:rPr>
      <w:rFonts w:cs="Times New Roman"/>
    </w:rPr>
  </w:style>
  <w:style w:type="paragraph" w:customStyle="1" w:styleId="40083CFAB3EE4995809648232A7820AE1">
    <w:name w:val="40083CFAB3EE4995809648232A7820AE1"/>
    <w:rsid w:val="00BF7582"/>
    <w:rPr>
      <w:rFonts w:cs="Times New Roman"/>
    </w:rPr>
  </w:style>
  <w:style w:type="paragraph" w:customStyle="1" w:styleId="B7E47C4DEA4A4C96808DB1F7667CA6211">
    <w:name w:val="B7E47C4DEA4A4C96808DB1F7667CA6211"/>
    <w:rsid w:val="00BF7582"/>
    <w:rPr>
      <w:rFonts w:cs="Times New Roman"/>
    </w:rPr>
  </w:style>
  <w:style w:type="paragraph" w:customStyle="1" w:styleId="F9991EE883E74807AF1BF41A586DEEFB1">
    <w:name w:val="F9991EE883E74807AF1BF41A586DEEFB1"/>
    <w:rsid w:val="00BF7582"/>
    <w:rPr>
      <w:rFonts w:cs="Times New Roman"/>
    </w:rPr>
  </w:style>
  <w:style w:type="paragraph" w:customStyle="1" w:styleId="CAE829E46E004C3C94F2FC936DE45C1A1">
    <w:name w:val="CAE829E46E004C3C94F2FC936DE45C1A1"/>
    <w:rsid w:val="00BF7582"/>
    <w:rPr>
      <w:rFonts w:cs="Times New Roman"/>
    </w:rPr>
  </w:style>
  <w:style w:type="paragraph" w:customStyle="1" w:styleId="42515521258F451C829CB58A3B5746EE1">
    <w:name w:val="42515521258F451C829CB58A3B5746EE1"/>
    <w:rsid w:val="00BF7582"/>
    <w:rPr>
      <w:rFonts w:cs="Times New Roman"/>
    </w:rPr>
  </w:style>
  <w:style w:type="paragraph" w:customStyle="1" w:styleId="CBC795D69FF448F487FD4EFCD212FF441">
    <w:name w:val="CBC795D69FF448F487FD4EFCD212FF441"/>
    <w:rsid w:val="00BF7582"/>
    <w:rPr>
      <w:rFonts w:cs="Times New Roman"/>
    </w:rPr>
  </w:style>
  <w:style w:type="paragraph" w:customStyle="1" w:styleId="5E9CFE90778840339F9CEF11ACFF59BA1">
    <w:name w:val="5E9CFE90778840339F9CEF11ACFF59BA1"/>
    <w:rsid w:val="00BF7582"/>
    <w:rPr>
      <w:rFonts w:cs="Times New Roman"/>
    </w:rPr>
  </w:style>
  <w:style w:type="paragraph" w:customStyle="1" w:styleId="FD2D11FDD29848308E0CF21CA9BEC71F9">
    <w:name w:val="FD2D11FDD29848308E0CF21CA9BEC71F9"/>
    <w:rsid w:val="00BF7582"/>
    <w:rPr>
      <w:rFonts w:cs="Times New Roman"/>
    </w:rPr>
  </w:style>
  <w:style w:type="paragraph" w:customStyle="1" w:styleId="FA67D74B17604AC9BF28022497C1DF369">
    <w:name w:val="FA67D74B17604AC9BF28022497C1DF369"/>
    <w:rsid w:val="00BF7582"/>
    <w:rPr>
      <w:rFonts w:cs="Times New Roman"/>
    </w:rPr>
  </w:style>
  <w:style w:type="paragraph" w:customStyle="1" w:styleId="F0AD687691DA41098A02E8249ED9A84A9">
    <w:name w:val="F0AD687691DA41098A02E8249ED9A84A9"/>
    <w:rsid w:val="00BF7582"/>
    <w:rPr>
      <w:rFonts w:cs="Times New Roman"/>
    </w:rPr>
  </w:style>
  <w:style w:type="paragraph" w:customStyle="1" w:styleId="059810877C1242E59C544F52D367F91C9">
    <w:name w:val="059810877C1242E59C544F52D367F91C9"/>
    <w:rsid w:val="00BF7582"/>
    <w:rPr>
      <w:rFonts w:cs="Times New Roman"/>
    </w:rPr>
  </w:style>
  <w:style w:type="paragraph" w:customStyle="1" w:styleId="88D55663245B44AA9ADD39FBF70962E39">
    <w:name w:val="88D55663245B44AA9ADD39FBF70962E39"/>
    <w:rsid w:val="00BF7582"/>
    <w:rPr>
      <w:rFonts w:cs="Times New Roman"/>
    </w:rPr>
  </w:style>
  <w:style w:type="paragraph" w:customStyle="1" w:styleId="67A07C279D694347BCA3E182AF2228EF9">
    <w:name w:val="67A07C279D694347BCA3E182AF2228EF9"/>
    <w:rsid w:val="00BF7582"/>
    <w:rPr>
      <w:rFonts w:cs="Times New Roman"/>
    </w:rPr>
  </w:style>
  <w:style w:type="paragraph" w:customStyle="1" w:styleId="1199C990934145C89467163A54559AE69">
    <w:name w:val="1199C990934145C89467163A54559AE69"/>
    <w:rsid w:val="00BF7582"/>
    <w:rPr>
      <w:rFonts w:cs="Times New Roman"/>
    </w:rPr>
  </w:style>
  <w:style w:type="paragraph" w:customStyle="1" w:styleId="602C6B26D85C405E81287F7BD1D0EE809">
    <w:name w:val="602C6B26D85C405E81287F7BD1D0EE809"/>
    <w:rsid w:val="00BF7582"/>
    <w:rPr>
      <w:rFonts w:cs="Times New Roman"/>
    </w:rPr>
  </w:style>
  <w:style w:type="paragraph" w:customStyle="1" w:styleId="46F79F03DB14428EAC86A24004EDF8008">
    <w:name w:val="46F79F03DB14428EAC86A24004EDF8008"/>
    <w:rsid w:val="00BF7582"/>
    <w:rPr>
      <w:rFonts w:cs="Times New Roman"/>
    </w:rPr>
  </w:style>
  <w:style w:type="paragraph" w:customStyle="1" w:styleId="84B4BF3FDD8149EA9615C6F5BF4537EA7">
    <w:name w:val="84B4BF3FDD8149EA9615C6F5BF4537EA7"/>
    <w:rsid w:val="00BF7582"/>
    <w:rPr>
      <w:rFonts w:cs="Times New Roman"/>
    </w:rPr>
  </w:style>
  <w:style w:type="paragraph" w:customStyle="1" w:styleId="5BD20DDE8E014EA4BE89A611A7EA54097">
    <w:name w:val="5BD20DDE8E014EA4BE89A611A7EA54097"/>
    <w:rsid w:val="00BF7582"/>
    <w:rPr>
      <w:rFonts w:cs="Times New Roman"/>
    </w:rPr>
  </w:style>
  <w:style w:type="paragraph" w:customStyle="1" w:styleId="EA992D95B8CB4FEC8C59A24D7366D76F7">
    <w:name w:val="EA992D95B8CB4FEC8C59A24D7366D76F7"/>
    <w:rsid w:val="00BF7582"/>
    <w:rPr>
      <w:rFonts w:cs="Times New Roman"/>
    </w:rPr>
  </w:style>
  <w:style w:type="paragraph" w:customStyle="1" w:styleId="14A0E24390644ECEBB48960D585756777">
    <w:name w:val="14A0E24390644ECEBB48960D585756777"/>
    <w:rsid w:val="00BF7582"/>
    <w:rPr>
      <w:rFonts w:cs="Times New Roman"/>
    </w:rPr>
  </w:style>
  <w:style w:type="paragraph" w:customStyle="1" w:styleId="9BE9D55E66CA414284048CCA653067227">
    <w:name w:val="9BE9D55E66CA414284048CCA653067227"/>
    <w:rsid w:val="00BF7582"/>
    <w:rPr>
      <w:rFonts w:cs="Times New Roman"/>
    </w:rPr>
  </w:style>
  <w:style w:type="paragraph" w:customStyle="1" w:styleId="DAF1891BC0F849F08F7967DE20F2F8952">
    <w:name w:val="DAF1891BC0F849F08F7967DE20F2F8952"/>
    <w:rsid w:val="00BF7582"/>
    <w:rPr>
      <w:rFonts w:cs="Times New Roman"/>
    </w:rPr>
  </w:style>
  <w:style w:type="paragraph" w:customStyle="1" w:styleId="8D8813C84D474AE4A3B5FCA214924B3B2">
    <w:name w:val="8D8813C84D474AE4A3B5FCA214924B3B2"/>
    <w:rsid w:val="00BF7582"/>
    <w:rPr>
      <w:rFonts w:cs="Times New Roman"/>
    </w:rPr>
  </w:style>
  <w:style w:type="paragraph" w:customStyle="1" w:styleId="2D884D09481B462083FA7036FEB737332">
    <w:name w:val="2D884D09481B462083FA7036FEB737332"/>
    <w:rsid w:val="00BF7582"/>
    <w:rPr>
      <w:rFonts w:cs="Times New Roman"/>
    </w:rPr>
  </w:style>
  <w:style w:type="paragraph" w:customStyle="1" w:styleId="3FDB5142176B413E853D5D99B325E2342">
    <w:name w:val="3FDB5142176B413E853D5D99B325E2342"/>
    <w:rsid w:val="00BF7582"/>
    <w:rPr>
      <w:rFonts w:cs="Times New Roman"/>
    </w:rPr>
  </w:style>
  <w:style w:type="paragraph" w:customStyle="1" w:styleId="9590E9FB6CBE4569A23BA8EF893079822">
    <w:name w:val="9590E9FB6CBE4569A23BA8EF893079822"/>
    <w:rsid w:val="00BF7582"/>
    <w:rPr>
      <w:rFonts w:cs="Times New Roman"/>
    </w:rPr>
  </w:style>
  <w:style w:type="paragraph" w:customStyle="1" w:styleId="1030663023374A3393120372E2A5A3C32">
    <w:name w:val="1030663023374A3393120372E2A5A3C32"/>
    <w:rsid w:val="00BF7582"/>
    <w:rPr>
      <w:rFonts w:cs="Times New Roman"/>
    </w:rPr>
  </w:style>
  <w:style w:type="paragraph" w:customStyle="1" w:styleId="605E37F6AE0B4CE4A0A540F9CD1226062">
    <w:name w:val="605E37F6AE0B4CE4A0A540F9CD1226062"/>
    <w:rsid w:val="00BF7582"/>
    <w:rPr>
      <w:rFonts w:cs="Times New Roman"/>
    </w:rPr>
  </w:style>
  <w:style w:type="paragraph" w:customStyle="1" w:styleId="A9EE9BDE1A6E4B44995F0852BB5D55C02">
    <w:name w:val="A9EE9BDE1A6E4B44995F0852BB5D55C02"/>
    <w:rsid w:val="00BF7582"/>
    <w:rPr>
      <w:rFonts w:cs="Times New Roman"/>
    </w:rPr>
  </w:style>
  <w:style w:type="paragraph" w:customStyle="1" w:styleId="EFE8269A599F41A69C916B13F499C1BD2">
    <w:name w:val="EFE8269A599F41A69C916B13F499C1BD2"/>
    <w:rsid w:val="00BF7582"/>
    <w:rPr>
      <w:rFonts w:cs="Times New Roman"/>
    </w:rPr>
  </w:style>
  <w:style w:type="paragraph" w:customStyle="1" w:styleId="D378000B3F2B4634BF86A2A293025F242">
    <w:name w:val="D378000B3F2B4634BF86A2A293025F242"/>
    <w:rsid w:val="00BF7582"/>
    <w:rPr>
      <w:rFonts w:cs="Times New Roman"/>
    </w:rPr>
  </w:style>
  <w:style w:type="paragraph" w:customStyle="1" w:styleId="CB7004DAE5674DFC8FFC5E215CF306452">
    <w:name w:val="CB7004DAE5674DFC8FFC5E215CF306452"/>
    <w:rsid w:val="00BF7582"/>
    <w:rPr>
      <w:rFonts w:cs="Times New Roman"/>
    </w:rPr>
  </w:style>
  <w:style w:type="paragraph" w:customStyle="1" w:styleId="B8722BCFF7E64C7E8DE55FA4476C3B362">
    <w:name w:val="B8722BCFF7E64C7E8DE55FA4476C3B362"/>
    <w:rsid w:val="00BF7582"/>
    <w:rPr>
      <w:rFonts w:cs="Times New Roman"/>
    </w:rPr>
  </w:style>
  <w:style w:type="paragraph" w:customStyle="1" w:styleId="492B57E35A5E47F8A955FF81D84FC3022">
    <w:name w:val="492B57E35A5E47F8A955FF81D84FC3022"/>
    <w:rsid w:val="00BF7582"/>
    <w:rPr>
      <w:rFonts w:cs="Times New Roman"/>
    </w:rPr>
  </w:style>
  <w:style w:type="paragraph" w:customStyle="1" w:styleId="178326A930AE4E569210BD803FE600332">
    <w:name w:val="178326A930AE4E569210BD803FE600332"/>
    <w:rsid w:val="00BF7582"/>
    <w:rPr>
      <w:rFonts w:cs="Times New Roman"/>
    </w:rPr>
  </w:style>
  <w:style w:type="paragraph" w:customStyle="1" w:styleId="FBA886442D3B473A8C4049F0EAB51F0C2">
    <w:name w:val="FBA886442D3B473A8C4049F0EAB51F0C2"/>
    <w:rsid w:val="00BF7582"/>
    <w:rPr>
      <w:rFonts w:cs="Times New Roman"/>
    </w:rPr>
  </w:style>
  <w:style w:type="paragraph" w:customStyle="1" w:styleId="4850364FD7754FF69855D242C26AF5792">
    <w:name w:val="4850364FD7754FF69855D242C26AF5792"/>
    <w:rsid w:val="00BF7582"/>
    <w:rPr>
      <w:rFonts w:cs="Times New Roman"/>
    </w:rPr>
  </w:style>
  <w:style w:type="paragraph" w:customStyle="1" w:styleId="C20CB4521B514DEEA471CE4925628D332">
    <w:name w:val="C20CB4521B514DEEA471CE4925628D332"/>
    <w:rsid w:val="00BF7582"/>
    <w:rPr>
      <w:rFonts w:cs="Times New Roman"/>
    </w:rPr>
  </w:style>
  <w:style w:type="paragraph" w:customStyle="1" w:styleId="DD47EE1519DE424BA9BB85B129B6132D2">
    <w:name w:val="DD47EE1519DE424BA9BB85B129B6132D2"/>
    <w:rsid w:val="00BF7582"/>
    <w:rPr>
      <w:rFonts w:cs="Times New Roman"/>
    </w:rPr>
  </w:style>
  <w:style w:type="paragraph" w:customStyle="1" w:styleId="1BAA692ADF9F42948C35464403EA447E2">
    <w:name w:val="1BAA692ADF9F42948C35464403EA447E2"/>
    <w:rsid w:val="00BF7582"/>
    <w:rPr>
      <w:rFonts w:cs="Times New Roman"/>
    </w:rPr>
  </w:style>
  <w:style w:type="paragraph" w:customStyle="1" w:styleId="ACD9A2144CB649279E736560466E28F12">
    <w:name w:val="ACD9A2144CB649279E736560466E28F12"/>
    <w:rsid w:val="00BF7582"/>
    <w:rPr>
      <w:rFonts w:cs="Times New Roman"/>
    </w:rPr>
  </w:style>
  <w:style w:type="paragraph" w:customStyle="1" w:styleId="D1F9D6F14C17494DAB782F94C68D433D2">
    <w:name w:val="D1F9D6F14C17494DAB782F94C68D433D2"/>
    <w:rsid w:val="00BF7582"/>
    <w:rPr>
      <w:rFonts w:cs="Times New Roman"/>
    </w:rPr>
  </w:style>
  <w:style w:type="paragraph" w:customStyle="1" w:styleId="C1394075FB2A42BD98BB83FB2B5237BD2">
    <w:name w:val="C1394075FB2A42BD98BB83FB2B5237BD2"/>
    <w:rsid w:val="00BF7582"/>
    <w:rPr>
      <w:rFonts w:cs="Times New Roman"/>
    </w:rPr>
  </w:style>
  <w:style w:type="paragraph" w:customStyle="1" w:styleId="DFB3DD22B0054B4AA2159848824E00AB2">
    <w:name w:val="DFB3DD22B0054B4AA2159848824E00AB2"/>
    <w:rsid w:val="00BF7582"/>
    <w:rPr>
      <w:rFonts w:cs="Times New Roman"/>
    </w:rPr>
  </w:style>
  <w:style w:type="paragraph" w:customStyle="1" w:styleId="8D423849D1AB40E295FB89195D35F11D2">
    <w:name w:val="8D423849D1AB40E295FB89195D35F11D2"/>
    <w:rsid w:val="00BF7582"/>
    <w:rPr>
      <w:rFonts w:cs="Times New Roman"/>
    </w:rPr>
  </w:style>
  <w:style w:type="paragraph" w:customStyle="1" w:styleId="B61969C5C2534F11AF50D77F209A75EF2">
    <w:name w:val="B61969C5C2534F11AF50D77F209A75EF2"/>
    <w:rsid w:val="00BF7582"/>
    <w:rPr>
      <w:rFonts w:cs="Times New Roman"/>
    </w:rPr>
  </w:style>
  <w:style w:type="paragraph" w:customStyle="1" w:styleId="ABE285BDB89D42C39A5EA33E7D2CB8A42">
    <w:name w:val="ABE285BDB89D42C39A5EA33E7D2CB8A42"/>
    <w:rsid w:val="00BF7582"/>
    <w:rPr>
      <w:rFonts w:cs="Times New Roman"/>
    </w:rPr>
  </w:style>
  <w:style w:type="paragraph" w:customStyle="1" w:styleId="D643548E08EB4A44973C7660052B76502">
    <w:name w:val="D643548E08EB4A44973C7660052B76502"/>
    <w:rsid w:val="00BF7582"/>
    <w:rPr>
      <w:rFonts w:cs="Times New Roman"/>
    </w:rPr>
  </w:style>
  <w:style w:type="paragraph" w:customStyle="1" w:styleId="D43A6F9F19764DC598ABFD3A70579E962">
    <w:name w:val="D43A6F9F19764DC598ABFD3A70579E962"/>
    <w:rsid w:val="00BF7582"/>
    <w:rPr>
      <w:rFonts w:cs="Times New Roman"/>
    </w:rPr>
  </w:style>
  <w:style w:type="paragraph" w:customStyle="1" w:styleId="579CB32D93E3486EB0B8C8006C8B6DDA2">
    <w:name w:val="579CB32D93E3486EB0B8C8006C8B6DDA2"/>
    <w:rsid w:val="00BF7582"/>
    <w:rPr>
      <w:rFonts w:cs="Times New Roman"/>
    </w:rPr>
  </w:style>
  <w:style w:type="paragraph" w:customStyle="1" w:styleId="39C77C4671794531A1188BD4720AEEC62">
    <w:name w:val="39C77C4671794531A1188BD4720AEEC62"/>
    <w:rsid w:val="00BF7582"/>
    <w:rPr>
      <w:rFonts w:cs="Times New Roman"/>
    </w:rPr>
  </w:style>
  <w:style w:type="paragraph" w:customStyle="1" w:styleId="7CB68AE6B4C1485FBE70AA8BA01FA0E62">
    <w:name w:val="7CB68AE6B4C1485FBE70AA8BA01FA0E62"/>
    <w:rsid w:val="00BF7582"/>
    <w:rPr>
      <w:rFonts w:cs="Times New Roman"/>
    </w:rPr>
  </w:style>
  <w:style w:type="paragraph" w:customStyle="1" w:styleId="2D25592CCE5B458E91CC178D41C1365B2">
    <w:name w:val="2D25592CCE5B458E91CC178D41C1365B2"/>
    <w:rsid w:val="00BF7582"/>
    <w:rPr>
      <w:rFonts w:cs="Times New Roman"/>
    </w:rPr>
  </w:style>
  <w:style w:type="paragraph" w:customStyle="1" w:styleId="F1EBB0517CBD4AFCA4962595480937FD2">
    <w:name w:val="F1EBB0517CBD4AFCA4962595480937FD2"/>
    <w:rsid w:val="00BF7582"/>
    <w:rPr>
      <w:rFonts w:cs="Times New Roman"/>
    </w:rPr>
  </w:style>
  <w:style w:type="paragraph" w:customStyle="1" w:styleId="DAFDA01547D84863894C1B4C2B6838EC2">
    <w:name w:val="DAFDA01547D84863894C1B4C2B6838EC2"/>
    <w:rsid w:val="00BF7582"/>
    <w:rPr>
      <w:rFonts w:cs="Times New Roman"/>
    </w:rPr>
  </w:style>
  <w:style w:type="paragraph" w:customStyle="1" w:styleId="5B8A99977D124E93BF53BD4FADDD58E42">
    <w:name w:val="5B8A99977D124E93BF53BD4FADDD58E42"/>
    <w:rsid w:val="00BF7582"/>
    <w:rPr>
      <w:rFonts w:cs="Times New Roman"/>
    </w:rPr>
  </w:style>
  <w:style w:type="paragraph" w:customStyle="1" w:styleId="8E9956A6F8CF4108A815C87DE175C8072">
    <w:name w:val="8E9956A6F8CF4108A815C87DE175C8072"/>
    <w:rsid w:val="00BF7582"/>
    <w:rPr>
      <w:rFonts w:cs="Times New Roman"/>
    </w:rPr>
  </w:style>
  <w:style w:type="paragraph" w:customStyle="1" w:styleId="41C36DA4C65248E1B3F8234A33FC0FCA2">
    <w:name w:val="41C36DA4C65248E1B3F8234A33FC0FCA2"/>
    <w:rsid w:val="00BF7582"/>
    <w:rPr>
      <w:rFonts w:cs="Times New Roman"/>
    </w:rPr>
  </w:style>
  <w:style w:type="paragraph" w:customStyle="1" w:styleId="57F8D1DB02DE4137922D95C31CEDEBCC2">
    <w:name w:val="57F8D1DB02DE4137922D95C31CEDEBCC2"/>
    <w:rsid w:val="00BF7582"/>
    <w:rPr>
      <w:rFonts w:cs="Times New Roman"/>
    </w:rPr>
  </w:style>
  <w:style w:type="paragraph" w:customStyle="1" w:styleId="AA7F84CF5A3D4B9CA5FB945709CEC3F22">
    <w:name w:val="AA7F84CF5A3D4B9CA5FB945709CEC3F22"/>
    <w:rsid w:val="00BF7582"/>
    <w:rPr>
      <w:rFonts w:cs="Times New Roman"/>
    </w:rPr>
  </w:style>
  <w:style w:type="paragraph" w:customStyle="1" w:styleId="5776ED2F97854BF7939894556384CA822">
    <w:name w:val="5776ED2F97854BF7939894556384CA822"/>
    <w:rsid w:val="00BF7582"/>
    <w:rPr>
      <w:rFonts w:cs="Times New Roman"/>
    </w:rPr>
  </w:style>
  <w:style w:type="paragraph" w:customStyle="1" w:styleId="A6381D0ED1A74C69BC226A13F15127002">
    <w:name w:val="A6381D0ED1A74C69BC226A13F15127002"/>
    <w:rsid w:val="00BF7582"/>
    <w:rPr>
      <w:rFonts w:cs="Times New Roman"/>
    </w:rPr>
  </w:style>
  <w:style w:type="paragraph" w:customStyle="1" w:styleId="40083CFAB3EE4995809648232A7820AE2">
    <w:name w:val="40083CFAB3EE4995809648232A7820AE2"/>
    <w:rsid w:val="00BF7582"/>
    <w:rPr>
      <w:rFonts w:cs="Times New Roman"/>
    </w:rPr>
  </w:style>
  <w:style w:type="paragraph" w:customStyle="1" w:styleId="B7E47C4DEA4A4C96808DB1F7667CA6212">
    <w:name w:val="B7E47C4DEA4A4C96808DB1F7667CA6212"/>
    <w:rsid w:val="00BF7582"/>
    <w:rPr>
      <w:rFonts w:cs="Times New Roman"/>
    </w:rPr>
  </w:style>
  <w:style w:type="paragraph" w:customStyle="1" w:styleId="F9991EE883E74807AF1BF41A586DEEFB2">
    <w:name w:val="F9991EE883E74807AF1BF41A586DEEFB2"/>
    <w:rsid w:val="00BF7582"/>
    <w:rPr>
      <w:rFonts w:cs="Times New Roman"/>
    </w:rPr>
  </w:style>
  <w:style w:type="paragraph" w:customStyle="1" w:styleId="CAE829E46E004C3C94F2FC936DE45C1A2">
    <w:name w:val="CAE829E46E004C3C94F2FC936DE45C1A2"/>
    <w:rsid w:val="00BF7582"/>
    <w:rPr>
      <w:rFonts w:cs="Times New Roman"/>
    </w:rPr>
  </w:style>
  <w:style w:type="paragraph" w:customStyle="1" w:styleId="42515521258F451C829CB58A3B5746EE2">
    <w:name w:val="42515521258F451C829CB58A3B5746EE2"/>
    <w:rsid w:val="00BF7582"/>
    <w:rPr>
      <w:rFonts w:cs="Times New Roman"/>
    </w:rPr>
  </w:style>
  <w:style w:type="paragraph" w:customStyle="1" w:styleId="CBC795D69FF448F487FD4EFCD212FF442">
    <w:name w:val="CBC795D69FF448F487FD4EFCD212FF442"/>
    <w:rsid w:val="00BF7582"/>
    <w:rPr>
      <w:rFonts w:cs="Times New Roman"/>
    </w:rPr>
  </w:style>
  <w:style w:type="paragraph" w:customStyle="1" w:styleId="5E9CFE90778840339F9CEF11ACFF59BA2">
    <w:name w:val="5E9CFE90778840339F9CEF11ACFF59BA2"/>
    <w:rsid w:val="00BF7582"/>
    <w:rPr>
      <w:rFonts w:cs="Times New Roman"/>
    </w:rPr>
  </w:style>
  <w:style w:type="paragraph" w:customStyle="1" w:styleId="FD2D11FDD29848308E0CF21CA9BEC71F10">
    <w:name w:val="FD2D11FDD29848308E0CF21CA9BEC71F10"/>
    <w:rsid w:val="00BF7582"/>
    <w:rPr>
      <w:rFonts w:cs="Times New Roman"/>
    </w:rPr>
  </w:style>
  <w:style w:type="paragraph" w:customStyle="1" w:styleId="FA67D74B17604AC9BF28022497C1DF3610">
    <w:name w:val="FA67D74B17604AC9BF28022497C1DF3610"/>
    <w:rsid w:val="00BF7582"/>
    <w:rPr>
      <w:rFonts w:cs="Times New Roman"/>
    </w:rPr>
  </w:style>
  <w:style w:type="paragraph" w:customStyle="1" w:styleId="F0AD687691DA41098A02E8249ED9A84A10">
    <w:name w:val="F0AD687691DA41098A02E8249ED9A84A10"/>
    <w:rsid w:val="00BF7582"/>
    <w:rPr>
      <w:rFonts w:cs="Times New Roman"/>
    </w:rPr>
  </w:style>
  <w:style w:type="paragraph" w:customStyle="1" w:styleId="059810877C1242E59C544F52D367F91C10">
    <w:name w:val="059810877C1242E59C544F52D367F91C10"/>
    <w:rsid w:val="00BF7582"/>
    <w:rPr>
      <w:rFonts w:cs="Times New Roman"/>
    </w:rPr>
  </w:style>
  <w:style w:type="paragraph" w:customStyle="1" w:styleId="88D55663245B44AA9ADD39FBF70962E310">
    <w:name w:val="88D55663245B44AA9ADD39FBF70962E310"/>
    <w:rsid w:val="00BF7582"/>
    <w:rPr>
      <w:rFonts w:cs="Times New Roman"/>
    </w:rPr>
  </w:style>
  <w:style w:type="paragraph" w:customStyle="1" w:styleId="67A07C279D694347BCA3E182AF2228EF10">
    <w:name w:val="67A07C279D694347BCA3E182AF2228EF10"/>
    <w:rsid w:val="00BF7582"/>
    <w:rPr>
      <w:rFonts w:cs="Times New Roman"/>
    </w:rPr>
  </w:style>
  <w:style w:type="paragraph" w:customStyle="1" w:styleId="1199C990934145C89467163A54559AE610">
    <w:name w:val="1199C990934145C89467163A54559AE610"/>
    <w:rsid w:val="00BF7582"/>
    <w:rPr>
      <w:rFonts w:cs="Times New Roman"/>
    </w:rPr>
  </w:style>
  <w:style w:type="paragraph" w:customStyle="1" w:styleId="602C6B26D85C405E81287F7BD1D0EE8010">
    <w:name w:val="602C6B26D85C405E81287F7BD1D0EE8010"/>
    <w:rsid w:val="00BF7582"/>
    <w:rPr>
      <w:rFonts w:cs="Times New Roman"/>
    </w:rPr>
  </w:style>
  <w:style w:type="paragraph" w:customStyle="1" w:styleId="46F79F03DB14428EAC86A24004EDF8009">
    <w:name w:val="46F79F03DB14428EAC86A24004EDF8009"/>
    <w:rsid w:val="00BF7582"/>
    <w:rPr>
      <w:rFonts w:cs="Times New Roman"/>
    </w:rPr>
  </w:style>
  <w:style w:type="paragraph" w:customStyle="1" w:styleId="84B4BF3FDD8149EA9615C6F5BF4537EA8">
    <w:name w:val="84B4BF3FDD8149EA9615C6F5BF4537EA8"/>
    <w:rsid w:val="00BF7582"/>
    <w:rPr>
      <w:rFonts w:cs="Times New Roman"/>
    </w:rPr>
  </w:style>
  <w:style w:type="paragraph" w:customStyle="1" w:styleId="5BD20DDE8E014EA4BE89A611A7EA54098">
    <w:name w:val="5BD20DDE8E014EA4BE89A611A7EA54098"/>
    <w:rsid w:val="00BF7582"/>
    <w:rPr>
      <w:rFonts w:cs="Times New Roman"/>
    </w:rPr>
  </w:style>
  <w:style w:type="paragraph" w:customStyle="1" w:styleId="EA992D95B8CB4FEC8C59A24D7366D76F8">
    <w:name w:val="EA992D95B8CB4FEC8C59A24D7366D76F8"/>
    <w:rsid w:val="00BF7582"/>
    <w:rPr>
      <w:rFonts w:cs="Times New Roman"/>
    </w:rPr>
  </w:style>
  <w:style w:type="paragraph" w:customStyle="1" w:styleId="14A0E24390644ECEBB48960D585756778">
    <w:name w:val="14A0E24390644ECEBB48960D585756778"/>
    <w:rsid w:val="00BF7582"/>
    <w:rPr>
      <w:rFonts w:cs="Times New Roman"/>
    </w:rPr>
  </w:style>
  <w:style w:type="paragraph" w:customStyle="1" w:styleId="9BE9D55E66CA414284048CCA653067228">
    <w:name w:val="9BE9D55E66CA414284048CCA653067228"/>
    <w:rsid w:val="00BF7582"/>
    <w:rPr>
      <w:rFonts w:cs="Times New Roman"/>
    </w:rPr>
  </w:style>
  <w:style w:type="paragraph" w:customStyle="1" w:styleId="DAF1891BC0F849F08F7967DE20F2F8953">
    <w:name w:val="DAF1891BC0F849F08F7967DE20F2F8953"/>
    <w:rsid w:val="00BF7582"/>
    <w:rPr>
      <w:rFonts w:cs="Times New Roman"/>
    </w:rPr>
  </w:style>
  <w:style w:type="paragraph" w:customStyle="1" w:styleId="8D8813C84D474AE4A3B5FCA214924B3B3">
    <w:name w:val="8D8813C84D474AE4A3B5FCA214924B3B3"/>
    <w:rsid w:val="00BF7582"/>
    <w:rPr>
      <w:rFonts w:cs="Times New Roman"/>
    </w:rPr>
  </w:style>
  <w:style w:type="paragraph" w:customStyle="1" w:styleId="2D884D09481B462083FA7036FEB737333">
    <w:name w:val="2D884D09481B462083FA7036FEB737333"/>
    <w:rsid w:val="00BF7582"/>
    <w:rPr>
      <w:rFonts w:cs="Times New Roman"/>
    </w:rPr>
  </w:style>
  <w:style w:type="paragraph" w:customStyle="1" w:styleId="3FDB5142176B413E853D5D99B325E2343">
    <w:name w:val="3FDB5142176B413E853D5D99B325E2343"/>
    <w:rsid w:val="00BF7582"/>
    <w:rPr>
      <w:rFonts w:cs="Times New Roman"/>
    </w:rPr>
  </w:style>
  <w:style w:type="paragraph" w:customStyle="1" w:styleId="9590E9FB6CBE4569A23BA8EF893079823">
    <w:name w:val="9590E9FB6CBE4569A23BA8EF893079823"/>
    <w:rsid w:val="00BF7582"/>
    <w:rPr>
      <w:rFonts w:cs="Times New Roman"/>
    </w:rPr>
  </w:style>
  <w:style w:type="paragraph" w:customStyle="1" w:styleId="1030663023374A3393120372E2A5A3C33">
    <w:name w:val="1030663023374A3393120372E2A5A3C33"/>
    <w:rsid w:val="00BF7582"/>
    <w:rPr>
      <w:rFonts w:cs="Times New Roman"/>
    </w:rPr>
  </w:style>
  <w:style w:type="paragraph" w:customStyle="1" w:styleId="605E37F6AE0B4CE4A0A540F9CD1226063">
    <w:name w:val="605E37F6AE0B4CE4A0A540F9CD1226063"/>
    <w:rsid w:val="00BF7582"/>
    <w:rPr>
      <w:rFonts w:cs="Times New Roman"/>
    </w:rPr>
  </w:style>
  <w:style w:type="paragraph" w:customStyle="1" w:styleId="A9EE9BDE1A6E4B44995F0852BB5D55C03">
    <w:name w:val="A9EE9BDE1A6E4B44995F0852BB5D55C03"/>
    <w:rsid w:val="00BF7582"/>
    <w:rPr>
      <w:rFonts w:cs="Times New Roman"/>
    </w:rPr>
  </w:style>
  <w:style w:type="paragraph" w:customStyle="1" w:styleId="EFE8269A599F41A69C916B13F499C1BD3">
    <w:name w:val="EFE8269A599F41A69C916B13F499C1BD3"/>
    <w:rsid w:val="00BF7582"/>
    <w:rPr>
      <w:rFonts w:cs="Times New Roman"/>
    </w:rPr>
  </w:style>
  <w:style w:type="paragraph" w:customStyle="1" w:styleId="D378000B3F2B4634BF86A2A293025F243">
    <w:name w:val="D378000B3F2B4634BF86A2A293025F243"/>
    <w:rsid w:val="00BF7582"/>
    <w:rPr>
      <w:rFonts w:cs="Times New Roman"/>
    </w:rPr>
  </w:style>
  <w:style w:type="paragraph" w:customStyle="1" w:styleId="CB7004DAE5674DFC8FFC5E215CF306453">
    <w:name w:val="CB7004DAE5674DFC8FFC5E215CF306453"/>
    <w:rsid w:val="00BF7582"/>
    <w:rPr>
      <w:rFonts w:cs="Times New Roman"/>
    </w:rPr>
  </w:style>
  <w:style w:type="paragraph" w:customStyle="1" w:styleId="B8722BCFF7E64C7E8DE55FA4476C3B363">
    <w:name w:val="B8722BCFF7E64C7E8DE55FA4476C3B363"/>
    <w:rsid w:val="00BF7582"/>
    <w:rPr>
      <w:rFonts w:cs="Times New Roman"/>
    </w:rPr>
  </w:style>
  <w:style w:type="paragraph" w:customStyle="1" w:styleId="492B57E35A5E47F8A955FF81D84FC3023">
    <w:name w:val="492B57E35A5E47F8A955FF81D84FC3023"/>
    <w:rsid w:val="00BF7582"/>
    <w:rPr>
      <w:rFonts w:cs="Times New Roman"/>
    </w:rPr>
  </w:style>
  <w:style w:type="paragraph" w:customStyle="1" w:styleId="178326A930AE4E569210BD803FE600333">
    <w:name w:val="178326A930AE4E569210BD803FE600333"/>
    <w:rsid w:val="00BF7582"/>
    <w:rPr>
      <w:rFonts w:cs="Times New Roman"/>
    </w:rPr>
  </w:style>
  <w:style w:type="paragraph" w:customStyle="1" w:styleId="FBA886442D3B473A8C4049F0EAB51F0C3">
    <w:name w:val="FBA886442D3B473A8C4049F0EAB51F0C3"/>
    <w:rsid w:val="00BF7582"/>
    <w:rPr>
      <w:rFonts w:cs="Times New Roman"/>
    </w:rPr>
  </w:style>
  <w:style w:type="paragraph" w:customStyle="1" w:styleId="4850364FD7754FF69855D242C26AF5793">
    <w:name w:val="4850364FD7754FF69855D242C26AF5793"/>
    <w:rsid w:val="00BF7582"/>
    <w:rPr>
      <w:rFonts w:cs="Times New Roman"/>
    </w:rPr>
  </w:style>
  <w:style w:type="paragraph" w:customStyle="1" w:styleId="C20CB4521B514DEEA471CE4925628D333">
    <w:name w:val="C20CB4521B514DEEA471CE4925628D333"/>
    <w:rsid w:val="00BF7582"/>
    <w:rPr>
      <w:rFonts w:cs="Times New Roman"/>
    </w:rPr>
  </w:style>
  <w:style w:type="paragraph" w:customStyle="1" w:styleId="DD47EE1519DE424BA9BB85B129B6132D3">
    <w:name w:val="DD47EE1519DE424BA9BB85B129B6132D3"/>
    <w:rsid w:val="00BF7582"/>
    <w:rPr>
      <w:rFonts w:cs="Times New Roman"/>
    </w:rPr>
  </w:style>
  <w:style w:type="paragraph" w:customStyle="1" w:styleId="1BAA692ADF9F42948C35464403EA447E3">
    <w:name w:val="1BAA692ADF9F42948C35464403EA447E3"/>
    <w:rsid w:val="00BF7582"/>
    <w:rPr>
      <w:rFonts w:cs="Times New Roman"/>
    </w:rPr>
  </w:style>
  <w:style w:type="paragraph" w:customStyle="1" w:styleId="ACD9A2144CB649279E736560466E28F13">
    <w:name w:val="ACD9A2144CB649279E736560466E28F13"/>
    <w:rsid w:val="00BF7582"/>
    <w:rPr>
      <w:rFonts w:cs="Times New Roman"/>
    </w:rPr>
  </w:style>
  <w:style w:type="paragraph" w:customStyle="1" w:styleId="D1F9D6F14C17494DAB782F94C68D433D3">
    <w:name w:val="D1F9D6F14C17494DAB782F94C68D433D3"/>
    <w:rsid w:val="00BF7582"/>
    <w:rPr>
      <w:rFonts w:cs="Times New Roman"/>
    </w:rPr>
  </w:style>
  <w:style w:type="paragraph" w:customStyle="1" w:styleId="C1394075FB2A42BD98BB83FB2B5237BD3">
    <w:name w:val="C1394075FB2A42BD98BB83FB2B5237BD3"/>
    <w:rsid w:val="00BF7582"/>
    <w:rPr>
      <w:rFonts w:cs="Times New Roman"/>
    </w:rPr>
  </w:style>
  <w:style w:type="paragraph" w:customStyle="1" w:styleId="DFB3DD22B0054B4AA2159848824E00AB3">
    <w:name w:val="DFB3DD22B0054B4AA2159848824E00AB3"/>
    <w:rsid w:val="00BF7582"/>
    <w:rPr>
      <w:rFonts w:cs="Times New Roman"/>
    </w:rPr>
  </w:style>
  <w:style w:type="paragraph" w:customStyle="1" w:styleId="8D423849D1AB40E295FB89195D35F11D3">
    <w:name w:val="8D423849D1AB40E295FB89195D35F11D3"/>
    <w:rsid w:val="00BF7582"/>
    <w:rPr>
      <w:rFonts w:cs="Times New Roman"/>
    </w:rPr>
  </w:style>
  <w:style w:type="paragraph" w:customStyle="1" w:styleId="B61969C5C2534F11AF50D77F209A75EF3">
    <w:name w:val="B61969C5C2534F11AF50D77F209A75EF3"/>
    <w:rsid w:val="00BF7582"/>
    <w:rPr>
      <w:rFonts w:cs="Times New Roman"/>
    </w:rPr>
  </w:style>
  <w:style w:type="paragraph" w:customStyle="1" w:styleId="ABE285BDB89D42C39A5EA33E7D2CB8A43">
    <w:name w:val="ABE285BDB89D42C39A5EA33E7D2CB8A43"/>
    <w:rsid w:val="00BF7582"/>
    <w:rPr>
      <w:rFonts w:cs="Times New Roman"/>
    </w:rPr>
  </w:style>
  <w:style w:type="paragraph" w:customStyle="1" w:styleId="D643548E08EB4A44973C7660052B76503">
    <w:name w:val="D643548E08EB4A44973C7660052B76503"/>
    <w:rsid w:val="00BF7582"/>
    <w:rPr>
      <w:rFonts w:cs="Times New Roman"/>
    </w:rPr>
  </w:style>
  <w:style w:type="paragraph" w:customStyle="1" w:styleId="D43A6F9F19764DC598ABFD3A70579E963">
    <w:name w:val="D43A6F9F19764DC598ABFD3A70579E963"/>
    <w:rsid w:val="00BF7582"/>
    <w:rPr>
      <w:rFonts w:cs="Times New Roman"/>
    </w:rPr>
  </w:style>
  <w:style w:type="paragraph" w:customStyle="1" w:styleId="579CB32D93E3486EB0B8C8006C8B6DDA3">
    <w:name w:val="579CB32D93E3486EB0B8C8006C8B6DDA3"/>
    <w:rsid w:val="00BF7582"/>
    <w:rPr>
      <w:rFonts w:cs="Times New Roman"/>
    </w:rPr>
  </w:style>
  <w:style w:type="paragraph" w:customStyle="1" w:styleId="39C77C4671794531A1188BD4720AEEC63">
    <w:name w:val="39C77C4671794531A1188BD4720AEEC63"/>
    <w:rsid w:val="00BF7582"/>
    <w:rPr>
      <w:rFonts w:cs="Times New Roman"/>
    </w:rPr>
  </w:style>
  <w:style w:type="paragraph" w:customStyle="1" w:styleId="7CB68AE6B4C1485FBE70AA8BA01FA0E63">
    <w:name w:val="7CB68AE6B4C1485FBE70AA8BA01FA0E63"/>
    <w:rsid w:val="00BF7582"/>
    <w:rPr>
      <w:rFonts w:cs="Times New Roman"/>
    </w:rPr>
  </w:style>
  <w:style w:type="paragraph" w:customStyle="1" w:styleId="2D25592CCE5B458E91CC178D41C1365B3">
    <w:name w:val="2D25592CCE5B458E91CC178D41C1365B3"/>
    <w:rsid w:val="00BF7582"/>
    <w:rPr>
      <w:rFonts w:cs="Times New Roman"/>
    </w:rPr>
  </w:style>
  <w:style w:type="paragraph" w:customStyle="1" w:styleId="F1EBB0517CBD4AFCA4962595480937FD3">
    <w:name w:val="F1EBB0517CBD4AFCA4962595480937FD3"/>
    <w:rsid w:val="00BF7582"/>
    <w:rPr>
      <w:rFonts w:cs="Times New Roman"/>
    </w:rPr>
  </w:style>
  <w:style w:type="paragraph" w:customStyle="1" w:styleId="DAFDA01547D84863894C1B4C2B6838EC3">
    <w:name w:val="DAFDA01547D84863894C1B4C2B6838EC3"/>
    <w:rsid w:val="00BF7582"/>
    <w:rPr>
      <w:rFonts w:cs="Times New Roman"/>
    </w:rPr>
  </w:style>
  <w:style w:type="paragraph" w:customStyle="1" w:styleId="5B8A99977D124E93BF53BD4FADDD58E43">
    <w:name w:val="5B8A99977D124E93BF53BD4FADDD58E43"/>
    <w:rsid w:val="00BF7582"/>
    <w:rPr>
      <w:rFonts w:cs="Times New Roman"/>
    </w:rPr>
  </w:style>
  <w:style w:type="paragraph" w:customStyle="1" w:styleId="8E9956A6F8CF4108A815C87DE175C8073">
    <w:name w:val="8E9956A6F8CF4108A815C87DE175C8073"/>
    <w:rsid w:val="00BF7582"/>
    <w:rPr>
      <w:rFonts w:cs="Times New Roman"/>
    </w:rPr>
  </w:style>
  <w:style w:type="paragraph" w:customStyle="1" w:styleId="41C36DA4C65248E1B3F8234A33FC0FCA3">
    <w:name w:val="41C36DA4C65248E1B3F8234A33FC0FCA3"/>
    <w:rsid w:val="00BF7582"/>
    <w:rPr>
      <w:rFonts w:cs="Times New Roman"/>
    </w:rPr>
  </w:style>
  <w:style w:type="paragraph" w:customStyle="1" w:styleId="57F8D1DB02DE4137922D95C31CEDEBCC3">
    <w:name w:val="57F8D1DB02DE4137922D95C31CEDEBCC3"/>
    <w:rsid w:val="00BF7582"/>
    <w:rPr>
      <w:rFonts w:cs="Times New Roman"/>
    </w:rPr>
  </w:style>
  <w:style w:type="paragraph" w:customStyle="1" w:styleId="AA7F84CF5A3D4B9CA5FB945709CEC3F23">
    <w:name w:val="AA7F84CF5A3D4B9CA5FB945709CEC3F23"/>
    <w:rsid w:val="00BF7582"/>
    <w:rPr>
      <w:rFonts w:cs="Times New Roman"/>
    </w:rPr>
  </w:style>
  <w:style w:type="paragraph" w:customStyle="1" w:styleId="5776ED2F97854BF7939894556384CA823">
    <w:name w:val="5776ED2F97854BF7939894556384CA823"/>
    <w:rsid w:val="00BF7582"/>
    <w:rPr>
      <w:rFonts w:cs="Times New Roman"/>
    </w:rPr>
  </w:style>
  <w:style w:type="paragraph" w:customStyle="1" w:styleId="A6381D0ED1A74C69BC226A13F15127003">
    <w:name w:val="A6381D0ED1A74C69BC226A13F15127003"/>
    <w:rsid w:val="00BF7582"/>
    <w:rPr>
      <w:rFonts w:cs="Times New Roman"/>
    </w:rPr>
  </w:style>
  <w:style w:type="paragraph" w:customStyle="1" w:styleId="40083CFAB3EE4995809648232A7820AE3">
    <w:name w:val="40083CFAB3EE4995809648232A7820AE3"/>
    <w:rsid w:val="00BF7582"/>
    <w:rPr>
      <w:rFonts w:cs="Times New Roman"/>
    </w:rPr>
  </w:style>
  <w:style w:type="paragraph" w:customStyle="1" w:styleId="B7E47C4DEA4A4C96808DB1F7667CA6213">
    <w:name w:val="B7E47C4DEA4A4C96808DB1F7667CA6213"/>
    <w:rsid w:val="00BF7582"/>
    <w:rPr>
      <w:rFonts w:cs="Times New Roman"/>
    </w:rPr>
  </w:style>
  <w:style w:type="paragraph" w:customStyle="1" w:styleId="F9991EE883E74807AF1BF41A586DEEFB3">
    <w:name w:val="F9991EE883E74807AF1BF41A586DEEFB3"/>
    <w:rsid w:val="00BF7582"/>
    <w:rPr>
      <w:rFonts w:cs="Times New Roman"/>
    </w:rPr>
  </w:style>
  <w:style w:type="paragraph" w:customStyle="1" w:styleId="CAE829E46E004C3C94F2FC936DE45C1A3">
    <w:name w:val="CAE829E46E004C3C94F2FC936DE45C1A3"/>
    <w:rsid w:val="00BF7582"/>
    <w:rPr>
      <w:rFonts w:cs="Times New Roman"/>
    </w:rPr>
  </w:style>
  <w:style w:type="paragraph" w:customStyle="1" w:styleId="42515521258F451C829CB58A3B5746EE3">
    <w:name w:val="42515521258F451C829CB58A3B5746EE3"/>
    <w:rsid w:val="00BF7582"/>
    <w:rPr>
      <w:rFonts w:cs="Times New Roman"/>
    </w:rPr>
  </w:style>
  <w:style w:type="paragraph" w:customStyle="1" w:styleId="CBC795D69FF448F487FD4EFCD212FF443">
    <w:name w:val="CBC795D69FF448F487FD4EFCD212FF443"/>
    <w:rsid w:val="00BF7582"/>
    <w:rPr>
      <w:rFonts w:cs="Times New Roman"/>
    </w:rPr>
  </w:style>
  <w:style w:type="paragraph" w:customStyle="1" w:styleId="5E9CFE90778840339F9CEF11ACFF59BA3">
    <w:name w:val="5E9CFE90778840339F9CEF11ACFF59BA3"/>
    <w:rsid w:val="00BF7582"/>
    <w:rPr>
      <w:rFonts w:cs="Times New Roman"/>
    </w:rPr>
  </w:style>
  <w:style w:type="paragraph" w:customStyle="1" w:styleId="651A50B825D441878ED2F63DEB661B5A">
    <w:name w:val="651A50B825D441878ED2F63DEB661B5A"/>
    <w:rsid w:val="002E6BF4"/>
  </w:style>
  <w:style w:type="paragraph" w:customStyle="1" w:styleId="2534AD54CEC64566B8AA96BFBADE7284">
    <w:name w:val="2534AD54CEC64566B8AA96BFBADE7284"/>
    <w:rsid w:val="002E6B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E598C2C4.dotm</Template>
  <TotalTime>0</TotalTime>
  <Pages>2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</Company>
  <LinksUpToDate>false</LinksUpToDate>
  <CharactersWithSpaces>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Merner, Christine</dc:creator>
  <cp:lastModifiedBy>Sharratt, Lisa</cp:lastModifiedBy>
  <cp:revision>2</cp:revision>
  <cp:lastPrinted>2016-09-19T19:09:00Z</cp:lastPrinted>
  <dcterms:created xsi:type="dcterms:W3CDTF">2016-10-05T19:51:00Z</dcterms:created>
  <dcterms:modified xsi:type="dcterms:W3CDTF">2016-10-05T19:51:00Z</dcterms:modified>
</cp:coreProperties>
</file>